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20F" w:rsidRDefault="00F0020F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Согласовано</w:t>
      </w:r>
    </w:p>
    <w:p w:rsidR="00F0020F" w:rsidRDefault="00F0020F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администрации </w:t>
      </w:r>
    </w:p>
    <w:p w:rsidR="00F0020F" w:rsidRDefault="00F0020F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поселения</w:t>
      </w:r>
    </w:p>
    <w:p w:rsidR="00F0020F" w:rsidRDefault="00F0020F" w:rsidP="00C534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_____________(_____________)</w:t>
      </w:r>
    </w:p>
    <w:p w:rsidR="00F0020F" w:rsidRPr="000D56CD" w:rsidRDefault="00F0020F" w:rsidP="00C53492">
      <w:pPr>
        <w:spacing w:after="0"/>
        <w:rPr>
          <w:rFonts w:ascii="Times New Roman" w:hAnsi="Times New Roman"/>
          <w:sz w:val="24"/>
          <w:szCs w:val="24"/>
        </w:rPr>
      </w:pPr>
    </w:p>
    <w:p w:rsidR="00F0020F" w:rsidRPr="000801A2" w:rsidRDefault="00F0020F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мероприятий</w:t>
      </w:r>
    </w:p>
    <w:p w:rsidR="00F0020F" w:rsidRDefault="00F0020F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Филиала Новосельский ЦНК МБУК РКО </w:t>
      </w:r>
    </w:p>
    <w:p w:rsidR="00F0020F" w:rsidRPr="000801A2" w:rsidRDefault="00F0020F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Октябрь 2022</w:t>
      </w:r>
      <w:r w:rsidRPr="000801A2">
        <w:rPr>
          <w:rFonts w:ascii="Times New Roman" w:hAnsi="Times New Roman"/>
          <w:sz w:val="28"/>
          <w:szCs w:val="28"/>
        </w:rPr>
        <w:t>год</w:t>
      </w:r>
    </w:p>
    <w:p w:rsidR="00F0020F" w:rsidRPr="000801A2" w:rsidRDefault="00F0020F" w:rsidP="00967E4E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1"/>
        <w:gridCol w:w="3544"/>
        <w:gridCol w:w="1843"/>
        <w:gridCol w:w="1418"/>
        <w:gridCol w:w="1984"/>
      </w:tblGrid>
      <w:tr w:rsidR="00F0020F" w:rsidRPr="002C2001" w:rsidTr="002C2001">
        <w:tc>
          <w:tcPr>
            <w:tcW w:w="851" w:type="dxa"/>
          </w:tcPr>
          <w:p w:rsidR="00F0020F" w:rsidRPr="002C2001" w:rsidRDefault="00F0020F" w:rsidP="002C200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F0020F" w:rsidRPr="002C2001" w:rsidRDefault="00F0020F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Название мероприятия,</w:t>
            </w:r>
          </w:p>
          <w:p w:rsidR="00F0020F" w:rsidRPr="002C2001" w:rsidRDefault="00F0020F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F0020F" w:rsidRPr="002C2001" w:rsidRDefault="00F0020F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8" w:type="dxa"/>
          </w:tcPr>
          <w:p w:rsidR="00F0020F" w:rsidRPr="002C2001" w:rsidRDefault="00F0020F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  <w:p w:rsidR="00F0020F" w:rsidRPr="002C2001" w:rsidRDefault="00F0020F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(улица, лес, зал</w:t>
            </w:r>
            <w:r w:rsidRPr="002C2001">
              <w:rPr>
                <w:rFonts w:ascii="Times New Roman" w:hAnsi="Times New Roman"/>
              </w:rPr>
              <w:t>, выездной –населенный пункт</w:t>
            </w:r>
            <w:r w:rsidRPr="002C2001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F0020F" w:rsidRPr="002C2001" w:rsidRDefault="00F0020F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 xml:space="preserve">Целевая аудитория </w:t>
            </w:r>
            <w:r w:rsidRPr="002C2001">
              <w:rPr>
                <w:rFonts w:ascii="Times New Roman" w:hAnsi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F0020F" w:rsidRPr="002C2001" w:rsidRDefault="00F0020F" w:rsidP="002C2001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2001">
              <w:rPr>
                <w:rFonts w:ascii="Times New Roman" w:hAnsi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F0020F" w:rsidRPr="0070370D" w:rsidTr="002C2001">
        <w:tc>
          <w:tcPr>
            <w:tcW w:w="851" w:type="dxa"/>
          </w:tcPr>
          <w:p w:rsidR="00F0020F" w:rsidRPr="0070370D" w:rsidRDefault="00F0020F" w:rsidP="00815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F0020F" w:rsidRPr="00CD7211" w:rsidRDefault="00F0020F" w:rsidP="00815C0C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B55581">
              <w:t>«И года не беда, коль душа молода» - вечер – встреча ко Дню пожилого человека</w:t>
            </w:r>
          </w:p>
        </w:tc>
        <w:tc>
          <w:tcPr>
            <w:tcW w:w="1843" w:type="dxa"/>
          </w:tcPr>
          <w:p w:rsidR="00F0020F" w:rsidRDefault="00F0020F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1.10</w:t>
            </w:r>
          </w:p>
          <w:p w:rsidR="00F0020F" w:rsidRPr="0070370D" w:rsidRDefault="00F0020F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13:00</w:t>
            </w:r>
          </w:p>
        </w:tc>
        <w:tc>
          <w:tcPr>
            <w:tcW w:w="1418" w:type="dxa"/>
          </w:tcPr>
          <w:p w:rsidR="00F0020F" w:rsidRPr="0070370D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Взрослые</w:t>
            </w:r>
          </w:p>
          <w:p w:rsidR="00F0020F" w:rsidRPr="0070370D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F0020F" w:rsidRPr="0070370D" w:rsidTr="002C2001">
        <w:tc>
          <w:tcPr>
            <w:tcW w:w="851" w:type="dxa"/>
          </w:tcPr>
          <w:p w:rsidR="00F0020F" w:rsidRDefault="00F0020F" w:rsidP="00815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F0020F" w:rsidRPr="00B55581" w:rsidRDefault="00F0020F" w:rsidP="00815C0C">
            <w:pPr>
              <w:pStyle w:val="BodyText"/>
              <w:widowControl/>
              <w:spacing w:after="0"/>
              <w:jc w:val="center"/>
            </w:pPr>
            <w:r w:rsidRPr="00966717">
              <w:t>«Великий сын земли Рязанской»</w:t>
            </w:r>
            <w:r>
              <w:t xml:space="preserve"> - просветительская акция в рамках дня рождения С.Есенина</w:t>
            </w:r>
          </w:p>
        </w:tc>
        <w:tc>
          <w:tcPr>
            <w:tcW w:w="1843" w:type="dxa"/>
          </w:tcPr>
          <w:p w:rsidR="00F0020F" w:rsidRDefault="00F0020F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4.10</w:t>
            </w:r>
          </w:p>
          <w:p w:rsidR="00F0020F" w:rsidRDefault="00F0020F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14:00</w:t>
            </w:r>
          </w:p>
        </w:tc>
        <w:tc>
          <w:tcPr>
            <w:tcW w:w="1418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F0020F" w:rsidRPr="0070370D" w:rsidTr="002C2001">
        <w:tc>
          <w:tcPr>
            <w:tcW w:w="851" w:type="dxa"/>
          </w:tcPr>
          <w:p w:rsidR="00F0020F" w:rsidRDefault="00F0020F" w:rsidP="00815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F0020F" w:rsidRPr="00815C0C" w:rsidRDefault="00F0020F" w:rsidP="00815C0C">
            <w:pPr>
              <w:pStyle w:val="BodyText"/>
              <w:widowControl/>
              <w:spacing w:after="0"/>
              <w:jc w:val="center"/>
            </w:pPr>
            <w:r w:rsidRPr="00815C0C">
              <w:t>«Яркий букет»  - час творчества</w:t>
            </w:r>
          </w:p>
        </w:tc>
        <w:tc>
          <w:tcPr>
            <w:tcW w:w="1843" w:type="dxa"/>
          </w:tcPr>
          <w:p w:rsidR="00F0020F" w:rsidRDefault="00F0020F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815C0C">
              <w:rPr>
                <w:rFonts w:cs="Times New Roman"/>
                <w:color w:val="000000"/>
              </w:rPr>
              <w:t>08.10</w:t>
            </w:r>
          </w:p>
          <w:p w:rsidR="00F0020F" w:rsidRPr="00815C0C" w:rsidRDefault="00F0020F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815C0C">
              <w:rPr>
                <w:rFonts w:cs="Times New Roman"/>
                <w:color w:val="000000"/>
              </w:rPr>
              <w:t>12:00</w:t>
            </w:r>
          </w:p>
        </w:tc>
        <w:tc>
          <w:tcPr>
            <w:tcW w:w="1418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F0020F" w:rsidRPr="0070370D" w:rsidTr="002C2001">
        <w:tc>
          <w:tcPr>
            <w:tcW w:w="851" w:type="dxa"/>
          </w:tcPr>
          <w:p w:rsidR="00F0020F" w:rsidRDefault="00F0020F" w:rsidP="00815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F0020F" w:rsidRPr="005D472D" w:rsidRDefault="00F0020F" w:rsidP="00815C0C">
            <w:pPr>
              <w:pStyle w:val="BodyText"/>
              <w:widowControl/>
              <w:spacing w:after="0"/>
              <w:jc w:val="center"/>
            </w:pPr>
            <w:r w:rsidRPr="005D472D">
              <w:t>«Лес - наш друг»</w:t>
            </w:r>
            <w:r>
              <w:t xml:space="preserve"> - экологический час</w:t>
            </w:r>
          </w:p>
        </w:tc>
        <w:tc>
          <w:tcPr>
            <w:tcW w:w="1843" w:type="dxa"/>
          </w:tcPr>
          <w:p w:rsidR="00F0020F" w:rsidRDefault="00F0020F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7.10</w:t>
            </w:r>
          </w:p>
          <w:p w:rsidR="00F0020F" w:rsidRPr="00815C0C" w:rsidRDefault="00F0020F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16:00</w:t>
            </w:r>
          </w:p>
        </w:tc>
        <w:tc>
          <w:tcPr>
            <w:tcW w:w="1418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(10)</w:t>
            </w:r>
          </w:p>
        </w:tc>
      </w:tr>
      <w:tr w:rsidR="00F0020F" w:rsidRPr="0070370D" w:rsidTr="002C2001">
        <w:tc>
          <w:tcPr>
            <w:tcW w:w="851" w:type="dxa"/>
          </w:tcPr>
          <w:p w:rsidR="00F0020F" w:rsidRDefault="00F0020F" w:rsidP="00815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F0020F" w:rsidRPr="00B55581" w:rsidRDefault="00F0020F" w:rsidP="00BC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81">
              <w:rPr>
                <w:rFonts w:ascii="Times New Roman" w:hAnsi="Times New Roman"/>
                <w:sz w:val="24"/>
                <w:szCs w:val="24"/>
              </w:rPr>
              <w:t>«Нескучная осень» - вечер отдыха</w:t>
            </w:r>
          </w:p>
        </w:tc>
        <w:tc>
          <w:tcPr>
            <w:tcW w:w="1843" w:type="dxa"/>
          </w:tcPr>
          <w:p w:rsidR="00F0020F" w:rsidRDefault="00F0020F" w:rsidP="00BC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14.10</w:t>
            </w:r>
          </w:p>
          <w:p w:rsidR="00F0020F" w:rsidRDefault="00F0020F" w:rsidP="00BC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20:00</w:t>
            </w:r>
          </w:p>
          <w:p w:rsidR="00F0020F" w:rsidRPr="007C4D2C" w:rsidRDefault="00F0020F" w:rsidP="00BC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F0020F" w:rsidRPr="0070370D" w:rsidTr="002C2001">
        <w:tc>
          <w:tcPr>
            <w:tcW w:w="851" w:type="dxa"/>
          </w:tcPr>
          <w:p w:rsidR="00F0020F" w:rsidRDefault="00F0020F" w:rsidP="00815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F0020F" w:rsidRPr="002E490B" w:rsidRDefault="00F0020F" w:rsidP="00BC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90B">
              <w:rPr>
                <w:rFonts w:ascii="Times New Roman" w:hAnsi="Times New Roman"/>
                <w:sz w:val="24"/>
                <w:szCs w:val="24"/>
              </w:rPr>
              <w:t>«К чему приводит употребление наркотических веществ»  - кинолекторий</w:t>
            </w:r>
          </w:p>
        </w:tc>
        <w:tc>
          <w:tcPr>
            <w:tcW w:w="1843" w:type="dxa"/>
          </w:tcPr>
          <w:p w:rsidR="00F0020F" w:rsidRDefault="00F0020F" w:rsidP="00BC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90B">
              <w:rPr>
                <w:rFonts w:ascii="Times New Roman" w:hAnsi="Times New Roman"/>
                <w:sz w:val="24"/>
                <w:szCs w:val="24"/>
              </w:rPr>
              <w:t>15.10</w:t>
            </w:r>
          </w:p>
          <w:p w:rsidR="00F0020F" w:rsidRPr="002E490B" w:rsidRDefault="00F0020F" w:rsidP="00BC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1418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F0020F" w:rsidRPr="0070370D" w:rsidTr="002C2001">
        <w:tc>
          <w:tcPr>
            <w:tcW w:w="851" w:type="dxa"/>
          </w:tcPr>
          <w:p w:rsidR="00F0020F" w:rsidRDefault="00F0020F" w:rsidP="00815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F0020F" w:rsidRPr="00C51A51" w:rsidRDefault="00F0020F" w:rsidP="00C51A51">
            <w:pPr>
              <w:pStyle w:val="a"/>
              <w:jc w:val="center"/>
            </w:pPr>
            <w:r w:rsidRPr="00C51A51">
              <w:t>«Удивительные</w:t>
            </w:r>
          </w:p>
          <w:p w:rsidR="00F0020F" w:rsidRPr="00C51A51" w:rsidRDefault="00F0020F" w:rsidP="00C51A51">
            <w:pPr>
              <w:pStyle w:val="a"/>
              <w:jc w:val="center"/>
              <w:rPr>
                <w:sz w:val="28"/>
                <w:szCs w:val="28"/>
              </w:rPr>
            </w:pPr>
            <w:r>
              <w:t>фантазии осени» - ч</w:t>
            </w:r>
            <w:r w:rsidRPr="00C51A51">
              <w:t>ас поделок из природного материала</w:t>
            </w:r>
          </w:p>
        </w:tc>
        <w:tc>
          <w:tcPr>
            <w:tcW w:w="1843" w:type="dxa"/>
          </w:tcPr>
          <w:p w:rsidR="00F0020F" w:rsidRPr="00C51A51" w:rsidRDefault="00F0020F" w:rsidP="00B10602">
            <w:pPr>
              <w:pStyle w:val="a"/>
              <w:jc w:val="center"/>
            </w:pPr>
            <w:r w:rsidRPr="00C51A51">
              <w:t>20.10</w:t>
            </w:r>
          </w:p>
          <w:p w:rsidR="00F0020F" w:rsidRPr="00C51A51" w:rsidRDefault="00F0020F" w:rsidP="00B10602">
            <w:pPr>
              <w:pStyle w:val="a"/>
              <w:jc w:val="center"/>
            </w:pPr>
            <w:r w:rsidRPr="00C51A51">
              <w:t>15:00</w:t>
            </w:r>
          </w:p>
        </w:tc>
        <w:tc>
          <w:tcPr>
            <w:tcW w:w="1418" w:type="dxa"/>
          </w:tcPr>
          <w:p w:rsidR="00F0020F" w:rsidRPr="00C51A51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</w:p>
          <w:p w:rsidR="00F0020F" w:rsidRPr="00C51A51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F0020F" w:rsidRPr="0070370D" w:rsidTr="002C2001">
        <w:tc>
          <w:tcPr>
            <w:tcW w:w="851" w:type="dxa"/>
          </w:tcPr>
          <w:p w:rsidR="00F0020F" w:rsidRDefault="00F0020F" w:rsidP="00815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F0020F" w:rsidRPr="002E490B" w:rsidRDefault="00F0020F" w:rsidP="00BC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90B">
              <w:rPr>
                <w:rFonts w:ascii="Times New Roman" w:hAnsi="Times New Roman"/>
                <w:sz w:val="24"/>
                <w:szCs w:val="24"/>
              </w:rPr>
              <w:t>«Секретов нет» Доверительная беседа</w:t>
            </w:r>
          </w:p>
        </w:tc>
        <w:tc>
          <w:tcPr>
            <w:tcW w:w="1843" w:type="dxa"/>
          </w:tcPr>
          <w:p w:rsidR="00F0020F" w:rsidRPr="002E490B" w:rsidRDefault="00F0020F" w:rsidP="00BC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90B">
              <w:rPr>
                <w:rFonts w:ascii="Times New Roman" w:hAnsi="Times New Roman"/>
                <w:sz w:val="24"/>
                <w:szCs w:val="24"/>
              </w:rPr>
              <w:t>22.10</w:t>
            </w:r>
          </w:p>
        </w:tc>
        <w:tc>
          <w:tcPr>
            <w:tcW w:w="1418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F0020F" w:rsidRPr="0070370D" w:rsidTr="002C2001">
        <w:tc>
          <w:tcPr>
            <w:tcW w:w="851" w:type="dxa"/>
          </w:tcPr>
          <w:p w:rsidR="00F0020F" w:rsidRDefault="00F0020F" w:rsidP="00815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F0020F" w:rsidRPr="00B55581" w:rsidRDefault="00F0020F" w:rsidP="00BC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581">
              <w:rPr>
                <w:rFonts w:ascii="Times New Roman" w:hAnsi="Times New Roman"/>
                <w:sz w:val="24"/>
                <w:szCs w:val="24"/>
              </w:rPr>
              <w:t>«Искусство современного танца» - творческая лаборатория.</w:t>
            </w:r>
          </w:p>
        </w:tc>
        <w:tc>
          <w:tcPr>
            <w:tcW w:w="1843" w:type="dxa"/>
          </w:tcPr>
          <w:p w:rsidR="00F0020F" w:rsidRPr="007C4D2C" w:rsidRDefault="00F0020F" w:rsidP="00BC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22.10</w:t>
            </w:r>
          </w:p>
          <w:p w:rsidR="00F0020F" w:rsidRPr="007C4D2C" w:rsidRDefault="00F0020F" w:rsidP="00BC52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1418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F0020F" w:rsidRPr="0070370D" w:rsidTr="002C2001">
        <w:tc>
          <w:tcPr>
            <w:tcW w:w="851" w:type="dxa"/>
          </w:tcPr>
          <w:p w:rsidR="00F0020F" w:rsidRDefault="00F0020F" w:rsidP="00815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F0020F" w:rsidRPr="00C00CAD" w:rsidRDefault="00F0020F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C00CAD">
              <w:rPr>
                <w:rFonts w:cs="Times New Roman"/>
                <w:color w:val="000000"/>
              </w:rPr>
              <w:t>«Осенний марафон» Спортивное развлечение на улице</w:t>
            </w:r>
          </w:p>
        </w:tc>
        <w:tc>
          <w:tcPr>
            <w:tcW w:w="1843" w:type="dxa"/>
          </w:tcPr>
          <w:p w:rsidR="00F0020F" w:rsidRDefault="00F0020F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28.10</w:t>
            </w:r>
          </w:p>
          <w:p w:rsidR="00F0020F" w:rsidRDefault="00F0020F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16:00</w:t>
            </w:r>
          </w:p>
        </w:tc>
        <w:tc>
          <w:tcPr>
            <w:tcW w:w="1418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Улица</w:t>
            </w:r>
          </w:p>
        </w:tc>
        <w:tc>
          <w:tcPr>
            <w:tcW w:w="1984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Смешанная </w:t>
            </w:r>
          </w:p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F0020F" w:rsidRPr="0070370D" w:rsidTr="002C2001">
        <w:tc>
          <w:tcPr>
            <w:tcW w:w="851" w:type="dxa"/>
          </w:tcPr>
          <w:p w:rsidR="00F0020F" w:rsidRDefault="00F0020F" w:rsidP="00815C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F0020F" w:rsidRPr="00C00CAD" w:rsidRDefault="00F0020F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C00CAD">
              <w:rPr>
                <w:rFonts w:cs="Times New Roman"/>
                <w:color w:val="000000"/>
              </w:rPr>
              <w:t>«В гости к сказке» - кинопоказ</w:t>
            </w:r>
          </w:p>
        </w:tc>
        <w:tc>
          <w:tcPr>
            <w:tcW w:w="1843" w:type="dxa"/>
          </w:tcPr>
          <w:p w:rsidR="00F0020F" w:rsidRDefault="00F0020F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 w:rsidRPr="00C00CAD">
              <w:rPr>
                <w:rFonts w:cs="Times New Roman"/>
                <w:color w:val="000000"/>
              </w:rPr>
              <w:t>30.10</w:t>
            </w:r>
          </w:p>
          <w:p w:rsidR="00F0020F" w:rsidRPr="00C00CAD" w:rsidRDefault="00F0020F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12:00</w:t>
            </w:r>
          </w:p>
        </w:tc>
        <w:tc>
          <w:tcPr>
            <w:tcW w:w="1418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F0020F" w:rsidRDefault="00F0020F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F0020F" w:rsidRDefault="00F0020F" w:rsidP="00725E99">
      <w:pPr>
        <w:spacing w:after="0"/>
        <w:rPr>
          <w:rFonts w:ascii="Times New Roman" w:hAnsi="Times New Roman"/>
          <w:sz w:val="28"/>
          <w:szCs w:val="28"/>
        </w:rPr>
      </w:pPr>
    </w:p>
    <w:p w:rsidR="00F0020F" w:rsidRPr="000801A2" w:rsidRDefault="00F0020F" w:rsidP="00725E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Зав.филиалом __________________ ЦНК          __________________                                      </w:t>
      </w:r>
    </w:p>
    <w:p w:rsidR="00F0020F" w:rsidRDefault="00F0020F" w:rsidP="00725E99"/>
    <w:p w:rsidR="00F0020F" w:rsidRDefault="00F0020F" w:rsidP="00C53492">
      <w:pPr>
        <w:spacing w:after="0"/>
        <w:rPr>
          <w:rFonts w:ascii="Times New Roman" w:hAnsi="Times New Roman"/>
          <w:sz w:val="28"/>
          <w:szCs w:val="28"/>
        </w:rPr>
      </w:pPr>
    </w:p>
    <w:p w:rsidR="00F0020F" w:rsidRDefault="00F0020F" w:rsidP="00C53492">
      <w:pPr>
        <w:spacing w:after="0"/>
        <w:rPr>
          <w:rFonts w:ascii="Times New Roman" w:hAnsi="Times New Roman"/>
          <w:sz w:val="28"/>
          <w:szCs w:val="28"/>
        </w:rPr>
      </w:pPr>
    </w:p>
    <w:p w:rsidR="00F0020F" w:rsidRDefault="00F0020F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0020F" w:rsidRDefault="00F0020F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0020F" w:rsidRDefault="00F0020F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0020F" w:rsidRDefault="00F0020F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sectPr w:rsidR="00F0020F" w:rsidSect="00C51A51">
      <w:pgSz w:w="11906" w:h="16838"/>
      <w:pgMar w:top="71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01A2"/>
    <w:rsid w:val="000801A2"/>
    <w:rsid w:val="0009015E"/>
    <w:rsid w:val="00094B47"/>
    <w:rsid w:val="000C6ECC"/>
    <w:rsid w:val="000D56CD"/>
    <w:rsid w:val="0014184A"/>
    <w:rsid w:val="0018015A"/>
    <w:rsid w:val="001951D1"/>
    <w:rsid w:val="001B2755"/>
    <w:rsid w:val="001C3560"/>
    <w:rsid w:val="00247116"/>
    <w:rsid w:val="00256238"/>
    <w:rsid w:val="002674BA"/>
    <w:rsid w:val="002967D7"/>
    <w:rsid w:val="002C2001"/>
    <w:rsid w:val="002E490B"/>
    <w:rsid w:val="002F4A3B"/>
    <w:rsid w:val="0034323B"/>
    <w:rsid w:val="004023D2"/>
    <w:rsid w:val="00433384"/>
    <w:rsid w:val="0043768B"/>
    <w:rsid w:val="00443CD0"/>
    <w:rsid w:val="004A2D4D"/>
    <w:rsid w:val="004A6B62"/>
    <w:rsid w:val="00516FEE"/>
    <w:rsid w:val="00532B8D"/>
    <w:rsid w:val="00581284"/>
    <w:rsid w:val="00590EFE"/>
    <w:rsid w:val="005961B5"/>
    <w:rsid w:val="005B6450"/>
    <w:rsid w:val="005D472D"/>
    <w:rsid w:val="005F396C"/>
    <w:rsid w:val="00694FD0"/>
    <w:rsid w:val="006C4E94"/>
    <w:rsid w:val="006F6DA7"/>
    <w:rsid w:val="0070370D"/>
    <w:rsid w:val="007202C0"/>
    <w:rsid w:val="00725E99"/>
    <w:rsid w:val="00741134"/>
    <w:rsid w:val="007B3B01"/>
    <w:rsid w:val="007C4D2C"/>
    <w:rsid w:val="007C6EED"/>
    <w:rsid w:val="00815C0C"/>
    <w:rsid w:val="008247DA"/>
    <w:rsid w:val="0084037D"/>
    <w:rsid w:val="008B6ABD"/>
    <w:rsid w:val="008E4E84"/>
    <w:rsid w:val="00901EA5"/>
    <w:rsid w:val="00966717"/>
    <w:rsid w:val="00967E4E"/>
    <w:rsid w:val="009B292E"/>
    <w:rsid w:val="00A56A16"/>
    <w:rsid w:val="00A63FF0"/>
    <w:rsid w:val="00A8185E"/>
    <w:rsid w:val="00A911EE"/>
    <w:rsid w:val="00AB3AFF"/>
    <w:rsid w:val="00B10602"/>
    <w:rsid w:val="00B55581"/>
    <w:rsid w:val="00B5767F"/>
    <w:rsid w:val="00B8122F"/>
    <w:rsid w:val="00BB702C"/>
    <w:rsid w:val="00BC52EC"/>
    <w:rsid w:val="00C00CAD"/>
    <w:rsid w:val="00C40786"/>
    <w:rsid w:val="00C477C1"/>
    <w:rsid w:val="00C51A51"/>
    <w:rsid w:val="00C53492"/>
    <w:rsid w:val="00C71EBF"/>
    <w:rsid w:val="00CD7211"/>
    <w:rsid w:val="00D3372C"/>
    <w:rsid w:val="00D62147"/>
    <w:rsid w:val="00D663B0"/>
    <w:rsid w:val="00D929CB"/>
    <w:rsid w:val="00D93091"/>
    <w:rsid w:val="00DE7016"/>
    <w:rsid w:val="00E203FB"/>
    <w:rsid w:val="00E96492"/>
    <w:rsid w:val="00EA429D"/>
    <w:rsid w:val="00EB1417"/>
    <w:rsid w:val="00EC5BC6"/>
    <w:rsid w:val="00F0020F"/>
    <w:rsid w:val="00F10118"/>
    <w:rsid w:val="00F22528"/>
    <w:rsid w:val="00F52F2A"/>
    <w:rsid w:val="00FD0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85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801A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725E99"/>
    <w:pPr>
      <w:widowControl w:val="0"/>
      <w:suppressAutoHyphens/>
      <w:spacing w:after="120" w:line="100" w:lineRule="atLeast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5767F"/>
    <w:rPr>
      <w:rFonts w:cs="Times New Roman"/>
    </w:rPr>
  </w:style>
  <w:style w:type="paragraph" w:customStyle="1" w:styleId="a">
    <w:name w:val="Содержимое таблицы"/>
    <w:basedOn w:val="Normal"/>
    <w:uiPriority w:val="99"/>
    <w:rsid w:val="00C51A51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2</Pages>
  <Words>211</Words>
  <Characters>1208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USER</cp:lastModifiedBy>
  <cp:revision>33</cp:revision>
  <cp:lastPrinted>2019-04-25T11:24:00Z</cp:lastPrinted>
  <dcterms:created xsi:type="dcterms:W3CDTF">2014-12-04T05:44:00Z</dcterms:created>
  <dcterms:modified xsi:type="dcterms:W3CDTF">2022-09-20T13:20:00Z</dcterms:modified>
</cp:coreProperties>
</file>