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EA5" w:rsidRDefault="00901EA5" w:rsidP="002F4A3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Согласовано</w:t>
      </w:r>
    </w:p>
    <w:p w:rsidR="00901EA5" w:rsidRDefault="00901EA5" w:rsidP="002F4A3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администрации </w:t>
      </w:r>
    </w:p>
    <w:p w:rsidR="00901EA5" w:rsidRDefault="00901EA5" w:rsidP="002F4A3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 поселения</w:t>
      </w:r>
    </w:p>
    <w:p w:rsidR="00901EA5" w:rsidRDefault="00901EA5" w:rsidP="00C5349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_____________(_____________)</w:t>
      </w:r>
    </w:p>
    <w:p w:rsidR="00901EA5" w:rsidRPr="000D56CD" w:rsidRDefault="00901EA5" w:rsidP="00C53492">
      <w:pPr>
        <w:spacing w:after="0"/>
        <w:rPr>
          <w:rFonts w:ascii="Times New Roman" w:hAnsi="Times New Roman"/>
          <w:sz w:val="24"/>
          <w:szCs w:val="24"/>
        </w:rPr>
      </w:pPr>
    </w:p>
    <w:p w:rsidR="00901EA5" w:rsidRPr="000801A2" w:rsidRDefault="00901EA5" w:rsidP="00C53492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План мероприятий</w:t>
      </w:r>
    </w:p>
    <w:p w:rsidR="00901EA5" w:rsidRDefault="00901EA5" w:rsidP="00C53492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Филиала Новосельский ЦНК МБУК РКО </w:t>
      </w:r>
    </w:p>
    <w:p w:rsidR="00901EA5" w:rsidRPr="000801A2" w:rsidRDefault="00901EA5" w:rsidP="00C53492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Сентябрь 2022</w:t>
      </w:r>
      <w:r w:rsidRPr="000801A2">
        <w:rPr>
          <w:rFonts w:ascii="Times New Roman" w:hAnsi="Times New Roman"/>
          <w:sz w:val="28"/>
          <w:szCs w:val="28"/>
        </w:rPr>
        <w:t>год</w:t>
      </w:r>
    </w:p>
    <w:p w:rsidR="00901EA5" w:rsidRPr="000801A2" w:rsidRDefault="00901EA5" w:rsidP="00967E4E">
      <w:pPr>
        <w:spacing w:after="0"/>
        <w:rPr>
          <w:rFonts w:ascii="Times New Roman" w:hAnsi="Times New Roman"/>
          <w:sz w:val="28"/>
          <w:szCs w:val="28"/>
        </w:rPr>
      </w:pPr>
    </w:p>
    <w:tbl>
      <w:tblPr>
        <w:tblW w:w="9640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51"/>
        <w:gridCol w:w="3544"/>
        <w:gridCol w:w="1843"/>
        <w:gridCol w:w="1418"/>
        <w:gridCol w:w="1984"/>
      </w:tblGrid>
      <w:tr w:rsidR="00901EA5" w:rsidRPr="002C2001" w:rsidTr="002C2001">
        <w:tc>
          <w:tcPr>
            <w:tcW w:w="851" w:type="dxa"/>
          </w:tcPr>
          <w:p w:rsidR="00901EA5" w:rsidRPr="002C2001" w:rsidRDefault="00901EA5" w:rsidP="002C2001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2C2001">
              <w:rPr>
                <w:rFonts w:ascii="Times New Roman" w:hAnsi="Times New Roman"/>
                <w:sz w:val="24"/>
                <w:szCs w:val="24"/>
              </w:rPr>
              <w:t>№ п\п</w:t>
            </w:r>
          </w:p>
        </w:tc>
        <w:tc>
          <w:tcPr>
            <w:tcW w:w="3544" w:type="dxa"/>
          </w:tcPr>
          <w:p w:rsidR="00901EA5" w:rsidRPr="002C2001" w:rsidRDefault="00901EA5" w:rsidP="002C200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001">
              <w:rPr>
                <w:rFonts w:ascii="Times New Roman" w:hAnsi="Times New Roman"/>
                <w:sz w:val="24"/>
                <w:szCs w:val="24"/>
              </w:rPr>
              <w:t>Название мероприятия,</w:t>
            </w:r>
          </w:p>
          <w:p w:rsidR="00901EA5" w:rsidRPr="002C2001" w:rsidRDefault="00901EA5" w:rsidP="002C200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001">
              <w:rPr>
                <w:rFonts w:ascii="Times New Roman" w:hAnsi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843" w:type="dxa"/>
          </w:tcPr>
          <w:p w:rsidR="00901EA5" w:rsidRPr="002C2001" w:rsidRDefault="00901EA5" w:rsidP="002C200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001">
              <w:rPr>
                <w:rFonts w:ascii="Times New Roman" w:hAnsi="Times New Roman"/>
                <w:sz w:val="24"/>
                <w:szCs w:val="24"/>
              </w:rPr>
              <w:t xml:space="preserve">Дата (без года) и время проведения </w:t>
            </w:r>
          </w:p>
        </w:tc>
        <w:tc>
          <w:tcPr>
            <w:tcW w:w="1418" w:type="dxa"/>
          </w:tcPr>
          <w:p w:rsidR="00901EA5" w:rsidRPr="002C2001" w:rsidRDefault="00901EA5" w:rsidP="002C200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001">
              <w:rPr>
                <w:rFonts w:ascii="Times New Roman" w:hAnsi="Times New Roman"/>
                <w:sz w:val="24"/>
                <w:szCs w:val="24"/>
              </w:rPr>
              <w:t>Место проведения</w:t>
            </w:r>
          </w:p>
          <w:p w:rsidR="00901EA5" w:rsidRPr="002C2001" w:rsidRDefault="00901EA5" w:rsidP="002C200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001">
              <w:rPr>
                <w:rFonts w:ascii="Times New Roman" w:hAnsi="Times New Roman"/>
                <w:sz w:val="24"/>
                <w:szCs w:val="24"/>
              </w:rPr>
              <w:t>(улица, лес, зал</w:t>
            </w:r>
            <w:r w:rsidRPr="002C2001">
              <w:rPr>
                <w:rFonts w:ascii="Times New Roman" w:hAnsi="Times New Roman"/>
              </w:rPr>
              <w:t>, выездной –населенный пункт</w:t>
            </w:r>
            <w:r w:rsidRPr="002C2001">
              <w:rPr>
                <w:rFonts w:ascii="Times New Roman" w:hAnsi="Times New Roman"/>
                <w:sz w:val="24"/>
                <w:szCs w:val="24"/>
              </w:rPr>
              <w:t xml:space="preserve"> )</w:t>
            </w:r>
          </w:p>
        </w:tc>
        <w:tc>
          <w:tcPr>
            <w:tcW w:w="1984" w:type="dxa"/>
          </w:tcPr>
          <w:p w:rsidR="00901EA5" w:rsidRPr="002C2001" w:rsidRDefault="00901EA5" w:rsidP="002C200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C2001">
              <w:rPr>
                <w:rFonts w:ascii="Times New Roman" w:hAnsi="Times New Roman"/>
                <w:sz w:val="24"/>
                <w:szCs w:val="24"/>
              </w:rPr>
              <w:t xml:space="preserve">Целевая аудитория </w:t>
            </w:r>
            <w:r w:rsidRPr="002C2001">
              <w:rPr>
                <w:rFonts w:ascii="Times New Roman" w:hAnsi="Times New Roman"/>
                <w:sz w:val="24"/>
                <w:szCs w:val="24"/>
                <w:u w:val="single"/>
              </w:rPr>
              <w:t>и предполагаемое кол-во посетителей</w:t>
            </w:r>
          </w:p>
          <w:p w:rsidR="00901EA5" w:rsidRPr="002C2001" w:rsidRDefault="00901EA5" w:rsidP="002C2001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C2001">
              <w:rPr>
                <w:rFonts w:ascii="Times New Roman" w:hAnsi="Times New Roman"/>
                <w:b/>
                <w:sz w:val="24"/>
                <w:szCs w:val="24"/>
              </w:rPr>
              <w:t>Детская, молодежная, смешанная, пожилые</w:t>
            </w:r>
          </w:p>
        </w:tc>
      </w:tr>
      <w:tr w:rsidR="00901EA5" w:rsidRPr="0070370D" w:rsidTr="002C2001">
        <w:tc>
          <w:tcPr>
            <w:tcW w:w="851" w:type="dxa"/>
          </w:tcPr>
          <w:p w:rsidR="00901EA5" w:rsidRPr="0070370D" w:rsidRDefault="00901EA5" w:rsidP="000C6E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901EA5" w:rsidRPr="00CD7211" w:rsidRDefault="00901EA5" w:rsidP="00725E99">
            <w:pPr>
              <w:pStyle w:val="BodyText"/>
              <w:widowControl/>
              <w:spacing w:after="0"/>
              <w:rPr>
                <w:rFonts w:cs="Times New Roman"/>
                <w:color w:val="000000"/>
              </w:rPr>
            </w:pPr>
            <w:r w:rsidRPr="00CD7211">
              <w:rPr>
                <w:rFonts w:cs="Times New Roman"/>
                <w:color w:val="000000"/>
              </w:rPr>
              <w:t>«День знаний – день веселый приходит в сентябре»</w:t>
            </w:r>
            <w:r>
              <w:rPr>
                <w:rFonts w:cs="Times New Roman"/>
                <w:color w:val="000000"/>
              </w:rPr>
              <w:t xml:space="preserve">  - к</w:t>
            </w:r>
            <w:r w:rsidRPr="00CD7211">
              <w:rPr>
                <w:rFonts w:cs="Times New Roman"/>
                <w:color w:val="000000"/>
              </w:rPr>
              <w:t>онкурсно – игровая программа</w:t>
            </w:r>
          </w:p>
        </w:tc>
        <w:tc>
          <w:tcPr>
            <w:tcW w:w="1843" w:type="dxa"/>
          </w:tcPr>
          <w:p w:rsidR="00901EA5" w:rsidRDefault="00901EA5" w:rsidP="00725E99">
            <w:pPr>
              <w:pStyle w:val="BodyText"/>
              <w:widowControl/>
              <w:spacing w:after="0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1.09</w:t>
            </w:r>
          </w:p>
          <w:p w:rsidR="00901EA5" w:rsidRPr="0070370D" w:rsidRDefault="00901EA5" w:rsidP="00725E99">
            <w:pPr>
              <w:pStyle w:val="BodyText"/>
              <w:widowControl/>
              <w:spacing w:after="0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15:00</w:t>
            </w:r>
          </w:p>
        </w:tc>
        <w:tc>
          <w:tcPr>
            <w:tcW w:w="1418" w:type="dxa"/>
          </w:tcPr>
          <w:p w:rsidR="00901EA5" w:rsidRPr="0070370D" w:rsidRDefault="00901EA5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ЦНК</w:t>
            </w:r>
          </w:p>
        </w:tc>
        <w:tc>
          <w:tcPr>
            <w:tcW w:w="1984" w:type="dxa"/>
          </w:tcPr>
          <w:p w:rsidR="00901EA5" w:rsidRDefault="00901EA5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Дети </w:t>
            </w:r>
          </w:p>
          <w:p w:rsidR="00901EA5" w:rsidRPr="0070370D" w:rsidRDefault="00901EA5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01EA5" w:rsidRPr="0070370D" w:rsidTr="002C2001">
        <w:tc>
          <w:tcPr>
            <w:tcW w:w="851" w:type="dxa"/>
          </w:tcPr>
          <w:p w:rsidR="00901EA5" w:rsidRPr="0070370D" w:rsidRDefault="00901EA5" w:rsidP="005B64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901EA5" w:rsidRPr="00E203FB" w:rsidRDefault="00901EA5" w:rsidP="005B6450">
            <w:pPr>
              <w:tabs>
                <w:tab w:val="left" w:pos="6804"/>
                <w:tab w:val="left" w:pos="7088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203FB">
              <w:rPr>
                <w:rFonts w:ascii="Times New Roman" w:hAnsi="Times New Roman"/>
                <w:sz w:val="24"/>
                <w:szCs w:val="24"/>
              </w:rPr>
              <w:t xml:space="preserve"> «Беслан. Трагедия, которую никто не забыл»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час памяти</w:t>
            </w:r>
          </w:p>
        </w:tc>
        <w:tc>
          <w:tcPr>
            <w:tcW w:w="1843" w:type="dxa"/>
          </w:tcPr>
          <w:p w:rsidR="00901EA5" w:rsidRDefault="00901EA5" w:rsidP="005B6450">
            <w:pPr>
              <w:tabs>
                <w:tab w:val="left" w:pos="6804"/>
                <w:tab w:val="left" w:pos="70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03FB">
              <w:rPr>
                <w:rFonts w:ascii="Times New Roman" w:hAnsi="Times New Roman"/>
                <w:sz w:val="24"/>
                <w:szCs w:val="24"/>
              </w:rPr>
              <w:t>03.09</w:t>
            </w:r>
          </w:p>
          <w:p w:rsidR="00901EA5" w:rsidRPr="00E203FB" w:rsidRDefault="00901EA5" w:rsidP="005B6450">
            <w:pPr>
              <w:tabs>
                <w:tab w:val="left" w:pos="6804"/>
                <w:tab w:val="left" w:pos="7088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12:00</w:t>
            </w:r>
          </w:p>
        </w:tc>
        <w:tc>
          <w:tcPr>
            <w:tcW w:w="1418" w:type="dxa"/>
          </w:tcPr>
          <w:p w:rsidR="00901EA5" w:rsidRPr="0070370D" w:rsidRDefault="00901EA5" w:rsidP="005B64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ЦНК</w:t>
            </w:r>
          </w:p>
        </w:tc>
        <w:tc>
          <w:tcPr>
            <w:tcW w:w="1984" w:type="dxa"/>
          </w:tcPr>
          <w:p w:rsidR="00901EA5" w:rsidRPr="0070370D" w:rsidRDefault="00901EA5" w:rsidP="005B64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370D">
              <w:rPr>
                <w:rFonts w:ascii="Times New Roman" w:hAnsi="Times New Roman"/>
                <w:sz w:val="24"/>
                <w:szCs w:val="24"/>
              </w:rPr>
              <w:t>Дети</w:t>
            </w:r>
          </w:p>
          <w:p w:rsidR="00901EA5" w:rsidRPr="0070370D" w:rsidRDefault="00901EA5" w:rsidP="005B64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01EA5" w:rsidRPr="0070370D" w:rsidTr="002C2001">
        <w:tc>
          <w:tcPr>
            <w:tcW w:w="851" w:type="dxa"/>
          </w:tcPr>
          <w:p w:rsidR="00901EA5" w:rsidRPr="0070370D" w:rsidRDefault="00901EA5" w:rsidP="00725E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901EA5" w:rsidRPr="0070370D" w:rsidRDefault="00901EA5" w:rsidP="00725E99">
            <w:pPr>
              <w:pStyle w:val="BodyText"/>
              <w:widowControl/>
              <w:spacing w:after="0"/>
              <w:rPr>
                <w:rFonts w:cs="Times New Roman"/>
                <w:color w:val="000000"/>
              </w:rPr>
            </w:pPr>
            <w:r w:rsidRPr="005B6450">
              <w:rPr>
                <w:rFonts w:cs="Times New Roman"/>
                <w:color w:val="000000"/>
              </w:rPr>
              <w:t>«У Отчизны героев не счесть» урок мужества</w:t>
            </w:r>
          </w:p>
        </w:tc>
        <w:tc>
          <w:tcPr>
            <w:tcW w:w="1843" w:type="dxa"/>
          </w:tcPr>
          <w:p w:rsidR="00901EA5" w:rsidRDefault="00901EA5" w:rsidP="00725E99">
            <w:pPr>
              <w:pStyle w:val="BodyText"/>
              <w:widowControl/>
              <w:spacing w:after="0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6.09</w:t>
            </w:r>
          </w:p>
          <w:p w:rsidR="00901EA5" w:rsidRPr="0070370D" w:rsidRDefault="00901EA5" w:rsidP="00725E99">
            <w:pPr>
              <w:pStyle w:val="BodyText"/>
              <w:widowControl/>
              <w:spacing w:after="0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16:00</w:t>
            </w:r>
          </w:p>
        </w:tc>
        <w:tc>
          <w:tcPr>
            <w:tcW w:w="1418" w:type="dxa"/>
          </w:tcPr>
          <w:p w:rsidR="00901EA5" w:rsidRPr="0070370D" w:rsidRDefault="00901EA5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ЦНК</w:t>
            </w:r>
          </w:p>
        </w:tc>
        <w:tc>
          <w:tcPr>
            <w:tcW w:w="1984" w:type="dxa"/>
          </w:tcPr>
          <w:p w:rsidR="00901EA5" w:rsidRDefault="00901EA5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  <w:p w:rsidR="00901EA5" w:rsidRPr="0070370D" w:rsidRDefault="00901EA5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901EA5" w:rsidRPr="0070370D" w:rsidTr="002C2001">
        <w:tc>
          <w:tcPr>
            <w:tcW w:w="851" w:type="dxa"/>
          </w:tcPr>
          <w:p w:rsidR="00901EA5" w:rsidRDefault="00901EA5" w:rsidP="00725E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:rsidR="00901EA5" w:rsidRPr="00CD7211" w:rsidRDefault="00901EA5" w:rsidP="00725E99">
            <w:pPr>
              <w:pStyle w:val="BodyText"/>
              <w:widowControl/>
              <w:spacing w:after="0"/>
              <w:rPr>
                <w:rFonts w:cs="Times New Roman"/>
                <w:color w:val="000000"/>
              </w:rPr>
            </w:pPr>
            <w:r w:rsidRPr="00CD7211">
              <w:rPr>
                <w:rFonts w:cs="Times New Roman"/>
                <w:color w:val="000000"/>
              </w:rPr>
              <w:t>«Здоровое питание –</w:t>
            </w:r>
            <w:r>
              <w:rPr>
                <w:rFonts w:cs="Times New Roman"/>
                <w:color w:val="000000"/>
              </w:rPr>
              <w:t xml:space="preserve"> </w:t>
            </w:r>
            <w:r w:rsidRPr="00CD7211">
              <w:rPr>
                <w:rFonts w:cs="Times New Roman"/>
                <w:color w:val="000000"/>
              </w:rPr>
              <w:t>здоровая жизнь» Анкетирование</w:t>
            </w:r>
          </w:p>
        </w:tc>
        <w:tc>
          <w:tcPr>
            <w:tcW w:w="1843" w:type="dxa"/>
          </w:tcPr>
          <w:p w:rsidR="00901EA5" w:rsidRDefault="00901EA5" w:rsidP="00725E99">
            <w:pPr>
              <w:pStyle w:val="BodyText"/>
              <w:widowControl/>
              <w:spacing w:after="0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14.09</w:t>
            </w:r>
          </w:p>
          <w:p w:rsidR="00901EA5" w:rsidRPr="0070370D" w:rsidRDefault="00901EA5" w:rsidP="00725E99">
            <w:pPr>
              <w:pStyle w:val="BodyText"/>
              <w:widowControl/>
              <w:spacing w:after="0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15:00</w:t>
            </w:r>
          </w:p>
        </w:tc>
        <w:tc>
          <w:tcPr>
            <w:tcW w:w="1418" w:type="dxa"/>
          </w:tcPr>
          <w:p w:rsidR="00901EA5" w:rsidRPr="0070370D" w:rsidRDefault="00901EA5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ЦНК</w:t>
            </w:r>
          </w:p>
        </w:tc>
        <w:tc>
          <w:tcPr>
            <w:tcW w:w="1984" w:type="dxa"/>
          </w:tcPr>
          <w:p w:rsidR="00901EA5" w:rsidRDefault="00901EA5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  <w:p w:rsidR="00901EA5" w:rsidRPr="0070370D" w:rsidRDefault="00901EA5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901EA5" w:rsidRPr="0070370D" w:rsidTr="002C2001">
        <w:tc>
          <w:tcPr>
            <w:tcW w:w="851" w:type="dxa"/>
          </w:tcPr>
          <w:p w:rsidR="00901EA5" w:rsidRDefault="00901EA5" w:rsidP="00725E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544" w:type="dxa"/>
          </w:tcPr>
          <w:p w:rsidR="00901EA5" w:rsidRPr="005B6450" w:rsidRDefault="00901EA5" w:rsidP="00725E99">
            <w:pPr>
              <w:pStyle w:val="BodyText"/>
              <w:widowControl/>
              <w:spacing w:after="0"/>
              <w:rPr>
                <w:rFonts w:cs="Times New Roman"/>
                <w:color w:val="000000"/>
              </w:rPr>
            </w:pPr>
            <w:r w:rsidRPr="005B6450">
              <w:rPr>
                <w:rFonts w:cs="Times New Roman"/>
                <w:color w:val="000000"/>
              </w:rPr>
              <w:t>«По страницам жизни Константина Циолковского»</w:t>
            </w:r>
            <w:r>
              <w:rPr>
                <w:rFonts w:cs="Times New Roman"/>
                <w:color w:val="000000"/>
              </w:rPr>
              <w:t xml:space="preserve"> - п</w:t>
            </w:r>
            <w:r w:rsidRPr="005B6450">
              <w:rPr>
                <w:rFonts w:cs="Times New Roman"/>
                <w:color w:val="000000"/>
              </w:rPr>
              <w:t>ознавательный час</w:t>
            </w:r>
          </w:p>
        </w:tc>
        <w:tc>
          <w:tcPr>
            <w:tcW w:w="1843" w:type="dxa"/>
          </w:tcPr>
          <w:p w:rsidR="00901EA5" w:rsidRDefault="00901EA5" w:rsidP="00725E99">
            <w:pPr>
              <w:pStyle w:val="BodyText"/>
              <w:widowControl/>
              <w:spacing w:after="0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16.09</w:t>
            </w:r>
          </w:p>
          <w:p w:rsidR="00901EA5" w:rsidRPr="005B6450" w:rsidRDefault="00901EA5" w:rsidP="00725E99">
            <w:pPr>
              <w:pStyle w:val="BodyText"/>
              <w:widowControl/>
              <w:spacing w:after="0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 xml:space="preserve"> 16:00</w:t>
            </w:r>
          </w:p>
        </w:tc>
        <w:tc>
          <w:tcPr>
            <w:tcW w:w="1418" w:type="dxa"/>
          </w:tcPr>
          <w:p w:rsidR="00901EA5" w:rsidRDefault="00901EA5" w:rsidP="005B64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ЦНК</w:t>
            </w:r>
          </w:p>
          <w:p w:rsidR="00901EA5" w:rsidRPr="005B6450" w:rsidRDefault="00901EA5" w:rsidP="005B64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901EA5" w:rsidRDefault="00901EA5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</w:t>
            </w:r>
          </w:p>
          <w:p w:rsidR="00901EA5" w:rsidRPr="0070370D" w:rsidRDefault="00901EA5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01EA5" w:rsidRPr="0070370D" w:rsidTr="002C2001">
        <w:tc>
          <w:tcPr>
            <w:tcW w:w="851" w:type="dxa"/>
          </w:tcPr>
          <w:p w:rsidR="00901EA5" w:rsidRDefault="00901EA5" w:rsidP="00725E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544" w:type="dxa"/>
          </w:tcPr>
          <w:p w:rsidR="00901EA5" w:rsidRPr="00E203FB" w:rsidRDefault="00901EA5" w:rsidP="00EA42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Участие в районном фестивале</w:t>
            </w:r>
            <w:r w:rsidRPr="00E203FB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«Барыня капуста»</w:t>
            </w:r>
          </w:p>
        </w:tc>
        <w:tc>
          <w:tcPr>
            <w:tcW w:w="1843" w:type="dxa"/>
          </w:tcPr>
          <w:p w:rsidR="00901EA5" w:rsidRDefault="00901EA5" w:rsidP="00EA42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17.09</w:t>
            </w:r>
          </w:p>
          <w:p w:rsidR="00901EA5" w:rsidRPr="007C4D2C" w:rsidRDefault="00901EA5" w:rsidP="00EA42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01EA5" w:rsidRPr="0070370D" w:rsidRDefault="00901EA5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С.Новое Батурино</w:t>
            </w:r>
          </w:p>
        </w:tc>
        <w:tc>
          <w:tcPr>
            <w:tcW w:w="1984" w:type="dxa"/>
          </w:tcPr>
          <w:p w:rsidR="00901EA5" w:rsidRPr="0070370D" w:rsidRDefault="00901EA5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</w:tc>
      </w:tr>
      <w:tr w:rsidR="00901EA5" w:rsidRPr="0070370D" w:rsidTr="002C2001">
        <w:tc>
          <w:tcPr>
            <w:tcW w:w="851" w:type="dxa"/>
          </w:tcPr>
          <w:p w:rsidR="00901EA5" w:rsidRDefault="00901EA5" w:rsidP="007202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544" w:type="dxa"/>
          </w:tcPr>
          <w:p w:rsidR="00901EA5" w:rsidRPr="00532B8D" w:rsidRDefault="00901EA5" w:rsidP="00EA42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32B8D">
              <w:rPr>
                <w:rFonts w:ascii="Times New Roman" w:hAnsi="Times New Roman"/>
                <w:sz w:val="24"/>
                <w:szCs w:val="24"/>
                <w:lang w:eastAsia="en-US"/>
              </w:rPr>
              <w:t>«Творим с природой»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- выставка</w:t>
            </w:r>
          </w:p>
        </w:tc>
        <w:tc>
          <w:tcPr>
            <w:tcW w:w="1843" w:type="dxa"/>
          </w:tcPr>
          <w:p w:rsidR="00901EA5" w:rsidRDefault="00901EA5" w:rsidP="00EA42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21.09</w:t>
            </w:r>
          </w:p>
        </w:tc>
        <w:tc>
          <w:tcPr>
            <w:tcW w:w="1418" w:type="dxa"/>
          </w:tcPr>
          <w:p w:rsidR="00901EA5" w:rsidRDefault="00901EA5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ЦНК</w:t>
            </w:r>
          </w:p>
        </w:tc>
        <w:tc>
          <w:tcPr>
            <w:tcW w:w="1984" w:type="dxa"/>
          </w:tcPr>
          <w:p w:rsidR="00901EA5" w:rsidRDefault="00901EA5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Смешанная</w:t>
            </w:r>
          </w:p>
          <w:p w:rsidR="00901EA5" w:rsidRDefault="00901EA5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901EA5" w:rsidRPr="0070370D" w:rsidTr="002C2001">
        <w:tc>
          <w:tcPr>
            <w:tcW w:w="851" w:type="dxa"/>
          </w:tcPr>
          <w:p w:rsidR="00901EA5" w:rsidRDefault="00901EA5" w:rsidP="007202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544" w:type="dxa"/>
          </w:tcPr>
          <w:p w:rsidR="00901EA5" w:rsidRPr="00CD7211" w:rsidRDefault="00901EA5" w:rsidP="00EA42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D7211">
              <w:rPr>
                <w:rFonts w:ascii="Times New Roman" w:hAnsi="Times New Roman"/>
                <w:sz w:val="24"/>
                <w:szCs w:val="24"/>
                <w:lang w:eastAsia="en-US"/>
              </w:rPr>
              <w:t>«Вредные привычки, как от них избавиться»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Pr="00CD7211">
              <w:rPr>
                <w:rFonts w:ascii="Times New Roman" w:hAnsi="Times New Roman"/>
                <w:sz w:val="24"/>
                <w:szCs w:val="24"/>
                <w:lang w:eastAsia="en-US"/>
              </w:rPr>
              <w:t>час общения</w:t>
            </w:r>
          </w:p>
        </w:tc>
        <w:tc>
          <w:tcPr>
            <w:tcW w:w="1843" w:type="dxa"/>
          </w:tcPr>
          <w:p w:rsidR="00901EA5" w:rsidRDefault="00901EA5" w:rsidP="00EA42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23.09</w:t>
            </w:r>
          </w:p>
          <w:p w:rsidR="00901EA5" w:rsidRDefault="00901EA5" w:rsidP="00EA42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16:00</w:t>
            </w:r>
          </w:p>
        </w:tc>
        <w:tc>
          <w:tcPr>
            <w:tcW w:w="1418" w:type="dxa"/>
          </w:tcPr>
          <w:p w:rsidR="00901EA5" w:rsidRDefault="00901EA5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ЦНК</w:t>
            </w:r>
          </w:p>
        </w:tc>
        <w:tc>
          <w:tcPr>
            <w:tcW w:w="1984" w:type="dxa"/>
          </w:tcPr>
          <w:p w:rsidR="00901EA5" w:rsidRDefault="00901EA5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Молодежь</w:t>
            </w:r>
          </w:p>
          <w:p w:rsidR="00901EA5" w:rsidRDefault="00901EA5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901EA5" w:rsidRPr="0070370D" w:rsidTr="002C2001">
        <w:tc>
          <w:tcPr>
            <w:tcW w:w="851" w:type="dxa"/>
          </w:tcPr>
          <w:p w:rsidR="00901EA5" w:rsidRDefault="00901EA5" w:rsidP="007202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544" w:type="dxa"/>
          </w:tcPr>
          <w:p w:rsidR="00901EA5" w:rsidRPr="00CD7211" w:rsidRDefault="00901EA5" w:rsidP="00EA42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D7211">
              <w:rPr>
                <w:rFonts w:ascii="Times New Roman" w:hAnsi="Times New Roman"/>
                <w:sz w:val="24"/>
                <w:szCs w:val="24"/>
                <w:lang w:eastAsia="en-US"/>
              </w:rPr>
              <w:t>«Природа наш друг» конкурсно – игровая программа</w:t>
            </w:r>
          </w:p>
        </w:tc>
        <w:tc>
          <w:tcPr>
            <w:tcW w:w="1843" w:type="dxa"/>
          </w:tcPr>
          <w:p w:rsidR="00901EA5" w:rsidRDefault="00901EA5" w:rsidP="00EA42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24.09</w:t>
            </w:r>
          </w:p>
          <w:p w:rsidR="00901EA5" w:rsidRDefault="00901EA5" w:rsidP="00EA42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12:00</w:t>
            </w:r>
          </w:p>
        </w:tc>
        <w:tc>
          <w:tcPr>
            <w:tcW w:w="1418" w:type="dxa"/>
          </w:tcPr>
          <w:p w:rsidR="00901EA5" w:rsidRDefault="00901EA5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ЦНК</w:t>
            </w:r>
          </w:p>
        </w:tc>
        <w:tc>
          <w:tcPr>
            <w:tcW w:w="1984" w:type="dxa"/>
          </w:tcPr>
          <w:p w:rsidR="00901EA5" w:rsidRDefault="00901EA5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</w:t>
            </w:r>
          </w:p>
          <w:p w:rsidR="00901EA5" w:rsidRDefault="00901EA5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01EA5" w:rsidRPr="0070370D" w:rsidTr="002C2001">
        <w:tc>
          <w:tcPr>
            <w:tcW w:w="851" w:type="dxa"/>
          </w:tcPr>
          <w:p w:rsidR="00901EA5" w:rsidRDefault="00901EA5" w:rsidP="007202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544" w:type="dxa"/>
          </w:tcPr>
          <w:p w:rsidR="00901EA5" w:rsidRPr="005B6450" w:rsidRDefault="00901EA5" w:rsidP="00725E99">
            <w:pPr>
              <w:pStyle w:val="BodyText"/>
              <w:widowControl/>
              <w:spacing w:after="0"/>
              <w:rPr>
                <w:rFonts w:cs="Times New Roman"/>
                <w:color w:val="000000"/>
              </w:rPr>
            </w:pPr>
            <w:r w:rsidRPr="005B6450">
              <w:rPr>
                <w:rFonts w:cs="Times New Roman"/>
                <w:color w:val="000000"/>
              </w:rPr>
              <w:t>«Ах синема, синема» - развлекательный киновечер</w:t>
            </w:r>
          </w:p>
        </w:tc>
        <w:tc>
          <w:tcPr>
            <w:tcW w:w="1843" w:type="dxa"/>
          </w:tcPr>
          <w:p w:rsidR="00901EA5" w:rsidRDefault="00901EA5" w:rsidP="00725E99">
            <w:pPr>
              <w:pStyle w:val="BodyText"/>
              <w:widowControl/>
              <w:spacing w:after="0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24.09</w:t>
            </w:r>
          </w:p>
          <w:p w:rsidR="00901EA5" w:rsidRPr="0070370D" w:rsidRDefault="00901EA5" w:rsidP="00725E99">
            <w:pPr>
              <w:pStyle w:val="BodyText"/>
              <w:widowControl/>
              <w:spacing w:after="0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20:00</w:t>
            </w:r>
          </w:p>
        </w:tc>
        <w:tc>
          <w:tcPr>
            <w:tcW w:w="1418" w:type="dxa"/>
          </w:tcPr>
          <w:p w:rsidR="00901EA5" w:rsidRPr="0070370D" w:rsidRDefault="00901EA5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ЦНК</w:t>
            </w:r>
          </w:p>
        </w:tc>
        <w:tc>
          <w:tcPr>
            <w:tcW w:w="1984" w:type="dxa"/>
          </w:tcPr>
          <w:p w:rsidR="00901EA5" w:rsidRDefault="00901EA5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Молодежь</w:t>
            </w:r>
          </w:p>
          <w:p w:rsidR="00901EA5" w:rsidRPr="0070370D" w:rsidRDefault="00901EA5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01EA5" w:rsidRPr="0070370D" w:rsidTr="002C2001">
        <w:tc>
          <w:tcPr>
            <w:tcW w:w="851" w:type="dxa"/>
          </w:tcPr>
          <w:p w:rsidR="00901EA5" w:rsidRDefault="00901EA5" w:rsidP="00725E9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544" w:type="dxa"/>
          </w:tcPr>
          <w:p w:rsidR="00901EA5" w:rsidRPr="00CD7211" w:rsidRDefault="00901EA5" w:rsidP="00725E99">
            <w:pPr>
              <w:pStyle w:val="BodyText"/>
              <w:widowControl/>
              <w:spacing w:after="0"/>
              <w:rPr>
                <w:rFonts w:cs="Times New Roman"/>
                <w:color w:val="000000"/>
              </w:rPr>
            </w:pPr>
            <w:r w:rsidRPr="00CD7211">
              <w:rPr>
                <w:rFonts w:cs="Times New Roman"/>
                <w:color w:val="000000"/>
              </w:rPr>
              <w:t>«Почему нужно беречь природу» беседа</w:t>
            </w:r>
          </w:p>
        </w:tc>
        <w:tc>
          <w:tcPr>
            <w:tcW w:w="1843" w:type="dxa"/>
          </w:tcPr>
          <w:p w:rsidR="00901EA5" w:rsidRDefault="00901EA5" w:rsidP="00725E99">
            <w:pPr>
              <w:pStyle w:val="BodyText"/>
              <w:widowControl/>
              <w:spacing w:after="0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30.09</w:t>
            </w:r>
          </w:p>
          <w:p w:rsidR="00901EA5" w:rsidRDefault="00901EA5" w:rsidP="00725E99">
            <w:pPr>
              <w:pStyle w:val="BodyText"/>
              <w:widowControl/>
              <w:spacing w:after="0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15:00</w:t>
            </w:r>
          </w:p>
        </w:tc>
        <w:tc>
          <w:tcPr>
            <w:tcW w:w="1418" w:type="dxa"/>
          </w:tcPr>
          <w:p w:rsidR="00901EA5" w:rsidRDefault="00901EA5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ЦНК</w:t>
            </w:r>
          </w:p>
        </w:tc>
        <w:tc>
          <w:tcPr>
            <w:tcW w:w="1984" w:type="dxa"/>
          </w:tcPr>
          <w:p w:rsidR="00901EA5" w:rsidRDefault="00901EA5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</w:t>
            </w:r>
          </w:p>
          <w:p w:rsidR="00901EA5" w:rsidRDefault="00901EA5" w:rsidP="00725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</w:tbl>
    <w:p w:rsidR="00901EA5" w:rsidRDefault="00901EA5" w:rsidP="00725E99">
      <w:pPr>
        <w:spacing w:after="0"/>
        <w:rPr>
          <w:rFonts w:ascii="Times New Roman" w:hAnsi="Times New Roman"/>
          <w:sz w:val="28"/>
          <w:szCs w:val="28"/>
        </w:rPr>
      </w:pPr>
    </w:p>
    <w:p w:rsidR="00901EA5" w:rsidRDefault="00901EA5" w:rsidP="00725E99">
      <w:pPr>
        <w:spacing w:after="0"/>
        <w:rPr>
          <w:rFonts w:ascii="Times New Roman" w:hAnsi="Times New Roman"/>
          <w:sz w:val="28"/>
          <w:szCs w:val="28"/>
        </w:rPr>
      </w:pPr>
    </w:p>
    <w:p w:rsidR="00901EA5" w:rsidRDefault="00901EA5" w:rsidP="00725E99">
      <w:pPr>
        <w:spacing w:after="0"/>
        <w:rPr>
          <w:rFonts w:ascii="Times New Roman" w:hAnsi="Times New Roman"/>
          <w:sz w:val="28"/>
          <w:szCs w:val="28"/>
        </w:rPr>
      </w:pPr>
    </w:p>
    <w:p w:rsidR="00901EA5" w:rsidRDefault="00901EA5" w:rsidP="00725E99">
      <w:pPr>
        <w:spacing w:after="0"/>
        <w:rPr>
          <w:rFonts w:ascii="Times New Roman" w:hAnsi="Times New Roman"/>
          <w:sz w:val="28"/>
          <w:szCs w:val="28"/>
        </w:rPr>
      </w:pPr>
    </w:p>
    <w:p w:rsidR="00901EA5" w:rsidRPr="000801A2" w:rsidRDefault="00901EA5" w:rsidP="00725E9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Зав.филиалом __________________ ЦНК          __________________                                      </w:t>
      </w:r>
    </w:p>
    <w:p w:rsidR="00901EA5" w:rsidRDefault="00901EA5" w:rsidP="00725E99"/>
    <w:p w:rsidR="00901EA5" w:rsidRDefault="00901EA5" w:rsidP="00C53492">
      <w:pPr>
        <w:spacing w:after="0"/>
        <w:rPr>
          <w:rFonts w:ascii="Times New Roman" w:hAnsi="Times New Roman"/>
          <w:sz w:val="28"/>
          <w:szCs w:val="28"/>
        </w:rPr>
      </w:pPr>
    </w:p>
    <w:p w:rsidR="00901EA5" w:rsidRDefault="00901EA5" w:rsidP="00C53492">
      <w:pPr>
        <w:spacing w:after="0"/>
        <w:rPr>
          <w:rFonts w:ascii="Times New Roman" w:hAnsi="Times New Roman"/>
          <w:sz w:val="28"/>
          <w:szCs w:val="28"/>
        </w:rPr>
      </w:pPr>
    </w:p>
    <w:p w:rsidR="00901EA5" w:rsidRDefault="00901EA5" w:rsidP="000801A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901EA5" w:rsidRDefault="00901EA5" w:rsidP="000801A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901EA5" w:rsidRDefault="00901EA5" w:rsidP="000801A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901EA5" w:rsidRDefault="00901EA5" w:rsidP="000801A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sectPr w:rsidR="00901EA5" w:rsidSect="00725E99">
      <w:pgSz w:w="11906" w:h="16838"/>
      <w:pgMar w:top="1134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01A2"/>
    <w:rsid w:val="000801A2"/>
    <w:rsid w:val="0009015E"/>
    <w:rsid w:val="00094B47"/>
    <w:rsid w:val="000C6ECC"/>
    <w:rsid w:val="000D56CD"/>
    <w:rsid w:val="0018015A"/>
    <w:rsid w:val="001951D1"/>
    <w:rsid w:val="001B2755"/>
    <w:rsid w:val="001C3560"/>
    <w:rsid w:val="00247116"/>
    <w:rsid w:val="00256238"/>
    <w:rsid w:val="002674BA"/>
    <w:rsid w:val="002967D7"/>
    <w:rsid w:val="002C2001"/>
    <w:rsid w:val="002F4A3B"/>
    <w:rsid w:val="0034323B"/>
    <w:rsid w:val="00433384"/>
    <w:rsid w:val="0043768B"/>
    <w:rsid w:val="00532B8D"/>
    <w:rsid w:val="00581284"/>
    <w:rsid w:val="00590EFE"/>
    <w:rsid w:val="005961B5"/>
    <w:rsid w:val="005B6450"/>
    <w:rsid w:val="00694FD0"/>
    <w:rsid w:val="006C4E94"/>
    <w:rsid w:val="0070370D"/>
    <w:rsid w:val="007202C0"/>
    <w:rsid w:val="00725E99"/>
    <w:rsid w:val="00741134"/>
    <w:rsid w:val="007B3B01"/>
    <w:rsid w:val="007C4D2C"/>
    <w:rsid w:val="007C6EED"/>
    <w:rsid w:val="0084037D"/>
    <w:rsid w:val="008B6ABD"/>
    <w:rsid w:val="008E4E84"/>
    <w:rsid w:val="00901EA5"/>
    <w:rsid w:val="00967E4E"/>
    <w:rsid w:val="009B292E"/>
    <w:rsid w:val="00A56A16"/>
    <w:rsid w:val="00A63FF0"/>
    <w:rsid w:val="00A8185E"/>
    <w:rsid w:val="00A911EE"/>
    <w:rsid w:val="00B5767F"/>
    <w:rsid w:val="00B8122F"/>
    <w:rsid w:val="00BB702C"/>
    <w:rsid w:val="00C53492"/>
    <w:rsid w:val="00CD7211"/>
    <w:rsid w:val="00D3372C"/>
    <w:rsid w:val="00D62147"/>
    <w:rsid w:val="00D663B0"/>
    <w:rsid w:val="00D929CB"/>
    <w:rsid w:val="00D93091"/>
    <w:rsid w:val="00DE7016"/>
    <w:rsid w:val="00E203FB"/>
    <w:rsid w:val="00E96492"/>
    <w:rsid w:val="00EA429D"/>
    <w:rsid w:val="00EB1417"/>
    <w:rsid w:val="00EC5BC6"/>
    <w:rsid w:val="00F10118"/>
    <w:rsid w:val="00F22528"/>
    <w:rsid w:val="00FD07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85E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0801A2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725E99"/>
    <w:pPr>
      <w:widowControl w:val="0"/>
      <w:suppressAutoHyphens/>
      <w:spacing w:after="120" w:line="100" w:lineRule="atLeast"/>
    </w:pPr>
    <w:rPr>
      <w:rFonts w:ascii="Times New Roman" w:eastAsia="SimSun" w:hAnsi="Times New Roman" w:cs="Arial"/>
      <w:kern w:val="1"/>
      <w:sz w:val="24"/>
      <w:szCs w:val="24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B5767F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77</TotalTime>
  <Pages>2</Pages>
  <Words>210</Words>
  <Characters>1200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ROMC</dc:creator>
  <cp:keywords/>
  <dc:description/>
  <cp:lastModifiedBy>USER</cp:lastModifiedBy>
  <cp:revision>29</cp:revision>
  <cp:lastPrinted>2019-04-25T11:24:00Z</cp:lastPrinted>
  <dcterms:created xsi:type="dcterms:W3CDTF">2014-12-04T05:44:00Z</dcterms:created>
  <dcterms:modified xsi:type="dcterms:W3CDTF">2022-08-23T12:11:00Z</dcterms:modified>
</cp:coreProperties>
</file>