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1EE" w:rsidRDefault="00A911EE" w:rsidP="002F4A3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Согласовано</w:t>
      </w:r>
    </w:p>
    <w:p w:rsidR="00A911EE" w:rsidRDefault="00A911EE" w:rsidP="002F4A3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администрации </w:t>
      </w:r>
    </w:p>
    <w:p w:rsidR="00A911EE" w:rsidRDefault="00A911EE" w:rsidP="002F4A3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 поселения</w:t>
      </w:r>
    </w:p>
    <w:p w:rsidR="00A911EE" w:rsidRDefault="00A911EE" w:rsidP="00C5349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_____________(_____________)</w:t>
      </w:r>
    </w:p>
    <w:p w:rsidR="00A911EE" w:rsidRPr="000D56CD" w:rsidRDefault="00A911EE" w:rsidP="00C53492">
      <w:pPr>
        <w:spacing w:after="0"/>
        <w:rPr>
          <w:rFonts w:ascii="Times New Roman" w:hAnsi="Times New Roman"/>
          <w:sz w:val="24"/>
          <w:szCs w:val="24"/>
        </w:rPr>
      </w:pPr>
    </w:p>
    <w:p w:rsidR="00A911EE" w:rsidRPr="000801A2" w:rsidRDefault="00A911EE" w:rsidP="00C534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 мероприятий</w:t>
      </w:r>
    </w:p>
    <w:p w:rsidR="00A911EE" w:rsidRDefault="00A911EE" w:rsidP="00C534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Филиала Новосельский ЦНК МБУК РКО </w:t>
      </w:r>
    </w:p>
    <w:p w:rsidR="00A911EE" w:rsidRPr="000801A2" w:rsidRDefault="00A911EE" w:rsidP="00C534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август 2022</w:t>
      </w:r>
      <w:r w:rsidRPr="000801A2">
        <w:rPr>
          <w:rFonts w:ascii="Times New Roman" w:hAnsi="Times New Roman"/>
          <w:sz w:val="28"/>
          <w:szCs w:val="28"/>
        </w:rPr>
        <w:t>год</w:t>
      </w:r>
    </w:p>
    <w:p w:rsidR="00A911EE" w:rsidRPr="000801A2" w:rsidRDefault="00A911EE" w:rsidP="00967E4E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9640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51"/>
        <w:gridCol w:w="3544"/>
        <w:gridCol w:w="1843"/>
        <w:gridCol w:w="1418"/>
        <w:gridCol w:w="1984"/>
      </w:tblGrid>
      <w:tr w:rsidR="00A911EE" w:rsidRPr="002C2001" w:rsidTr="002C2001">
        <w:tc>
          <w:tcPr>
            <w:tcW w:w="851" w:type="dxa"/>
          </w:tcPr>
          <w:p w:rsidR="00A911EE" w:rsidRPr="002C2001" w:rsidRDefault="00A911EE" w:rsidP="002C2001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</w:tcPr>
          <w:p w:rsidR="00A911EE" w:rsidRPr="002C2001" w:rsidRDefault="00A911EE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Название мероприятия,</w:t>
            </w:r>
          </w:p>
          <w:p w:rsidR="00A911EE" w:rsidRPr="002C2001" w:rsidRDefault="00A911EE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A911EE" w:rsidRPr="002C2001" w:rsidRDefault="00A911EE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418" w:type="dxa"/>
          </w:tcPr>
          <w:p w:rsidR="00A911EE" w:rsidRPr="002C2001" w:rsidRDefault="00A911EE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  <w:p w:rsidR="00A911EE" w:rsidRPr="002C2001" w:rsidRDefault="00A911EE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(улица, лес, зал</w:t>
            </w:r>
            <w:r w:rsidRPr="002C2001">
              <w:rPr>
                <w:rFonts w:ascii="Times New Roman" w:hAnsi="Times New Roman"/>
              </w:rPr>
              <w:t>, выездной –населенный пункт</w:t>
            </w:r>
            <w:r w:rsidRPr="002C2001">
              <w:rPr>
                <w:rFonts w:ascii="Times New Roman" w:hAnsi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 w:rsidR="00A911EE" w:rsidRPr="002C2001" w:rsidRDefault="00A911EE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 xml:space="preserve">Целевая аудитория </w:t>
            </w:r>
            <w:r w:rsidRPr="002C2001">
              <w:rPr>
                <w:rFonts w:ascii="Times New Roman" w:hAnsi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A911EE" w:rsidRPr="002C2001" w:rsidRDefault="00A911EE" w:rsidP="002C2001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2001">
              <w:rPr>
                <w:rFonts w:ascii="Times New Roman" w:hAnsi="Times New Roman"/>
                <w:b/>
                <w:sz w:val="24"/>
                <w:szCs w:val="24"/>
              </w:rPr>
              <w:t>Детская, молодежная, смешанная, пожилые</w:t>
            </w:r>
          </w:p>
        </w:tc>
      </w:tr>
      <w:tr w:rsidR="00A911EE" w:rsidRPr="0070370D" w:rsidTr="002C2001">
        <w:tc>
          <w:tcPr>
            <w:tcW w:w="851" w:type="dxa"/>
          </w:tcPr>
          <w:p w:rsidR="00A911EE" w:rsidRPr="0070370D" w:rsidRDefault="00A911EE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3544" w:type="dxa"/>
          </w:tcPr>
          <w:p w:rsidR="00A911EE" w:rsidRPr="0070370D" w:rsidRDefault="00A911EE" w:rsidP="00725E99">
            <w:pPr>
              <w:pStyle w:val="BodyText"/>
              <w:widowControl/>
              <w:spacing w:after="0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 xml:space="preserve">«Добрые игры» спортивно-игровая программа </w:t>
            </w:r>
          </w:p>
        </w:tc>
        <w:tc>
          <w:tcPr>
            <w:tcW w:w="1843" w:type="dxa"/>
          </w:tcPr>
          <w:p w:rsidR="00A911EE" w:rsidRPr="0070370D" w:rsidRDefault="00A911EE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3.08</w:t>
            </w:r>
          </w:p>
          <w:p w:rsidR="00A911EE" w:rsidRPr="0070370D" w:rsidRDefault="00A911EE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15:00</w:t>
            </w:r>
          </w:p>
        </w:tc>
        <w:tc>
          <w:tcPr>
            <w:tcW w:w="1418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Улица</w:t>
            </w:r>
          </w:p>
        </w:tc>
        <w:tc>
          <w:tcPr>
            <w:tcW w:w="1984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A911EE" w:rsidRPr="0070370D" w:rsidTr="002C2001">
        <w:tc>
          <w:tcPr>
            <w:tcW w:w="851" w:type="dxa"/>
          </w:tcPr>
          <w:p w:rsidR="00A911EE" w:rsidRPr="0070370D" w:rsidRDefault="00A911EE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A911EE" w:rsidRPr="0070370D" w:rsidRDefault="00A911EE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Участие в фестивале «Битва на Вожже»</w:t>
            </w:r>
          </w:p>
        </w:tc>
        <w:tc>
          <w:tcPr>
            <w:tcW w:w="1843" w:type="dxa"/>
          </w:tcPr>
          <w:p w:rsidR="00A911EE" w:rsidRPr="0070370D" w:rsidRDefault="00A911EE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6.07</w:t>
            </w:r>
          </w:p>
          <w:p w:rsidR="00A911EE" w:rsidRPr="0070370D" w:rsidRDefault="00A911EE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418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Глебово - Городище</w:t>
            </w:r>
          </w:p>
        </w:tc>
        <w:tc>
          <w:tcPr>
            <w:tcW w:w="1984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 xml:space="preserve">Смешанная </w:t>
            </w:r>
          </w:p>
        </w:tc>
      </w:tr>
      <w:tr w:rsidR="00A911EE" w:rsidRPr="0070370D" w:rsidTr="002C2001">
        <w:tc>
          <w:tcPr>
            <w:tcW w:w="851" w:type="dxa"/>
          </w:tcPr>
          <w:p w:rsidR="00A911EE" w:rsidRPr="0070370D" w:rsidRDefault="00A911EE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A911EE" w:rsidRPr="0070370D" w:rsidRDefault="00A911EE" w:rsidP="00A63FF0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«Мультсалон» - показ мультфильма</w:t>
            </w:r>
          </w:p>
        </w:tc>
        <w:tc>
          <w:tcPr>
            <w:tcW w:w="1843" w:type="dxa"/>
          </w:tcPr>
          <w:p w:rsidR="00A911EE" w:rsidRPr="0070370D" w:rsidRDefault="00A911EE" w:rsidP="00A63FF0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7.08</w:t>
            </w:r>
          </w:p>
          <w:p w:rsidR="00A911EE" w:rsidRPr="0070370D" w:rsidRDefault="00A911EE" w:rsidP="00A63FF0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12:00</w:t>
            </w:r>
          </w:p>
        </w:tc>
        <w:tc>
          <w:tcPr>
            <w:tcW w:w="1418" w:type="dxa"/>
          </w:tcPr>
          <w:p w:rsidR="00A911EE" w:rsidRPr="0070370D" w:rsidRDefault="00A911EE" w:rsidP="00A63F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A911EE" w:rsidRPr="0070370D" w:rsidRDefault="00A911EE" w:rsidP="00A63F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A911EE" w:rsidRPr="0070370D" w:rsidRDefault="00A911EE" w:rsidP="00A63F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A911EE" w:rsidRPr="0070370D" w:rsidTr="002C2001">
        <w:tc>
          <w:tcPr>
            <w:tcW w:w="851" w:type="dxa"/>
          </w:tcPr>
          <w:p w:rsidR="00A911EE" w:rsidRPr="0070370D" w:rsidRDefault="00A911EE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A911EE" w:rsidRPr="0070370D" w:rsidRDefault="00A911EE" w:rsidP="00A63FF0">
            <w:pPr>
              <w:pStyle w:val="BodyText"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«Удивительные</w:t>
            </w:r>
          </w:p>
          <w:p w:rsidR="00A911EE" w:rsidRPr="0070370D" w:rsidRDefault="00A911EE" w:rsidP="00A63FF0">
            <w:pPr>
              <w:pStyle w:val="BodyText"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фантазии лета» - творческий час</w:t>
            </w:r>
          </w:p>
        </w:tc>
        <w:tc>
          <w:tcPr>
            <w:tcW w:w="1843" w:type="dxa"/>
          </w:tcPr>
          <w:p w:rsidR="00A911EE" w:rsidRPr="0070370D" w:rsidRDefault="00A911EE" w:rsidP="00D663B0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11.08</w:t>
            </w:r>
          </w:p>
          <w:p w:rsidR="00A911EE" w:rsidRPr="0070370D" w:rsidRDefault="00A911EE" w:rsidP="00D663B0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15:00</w:t>
            </w:r>
          </w:p>
        </w:tc>
        <w:tc>
          <w:tcPr>
            <w:tcW w:w="1418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911EE" w:rsidRPr="0070370D" w:rsidTr="002C2001">
        <w:tc>
          <w:tcPr>
            <w:tcW w:w="851" w:type="dxa"/>
          </w:tcPr>
          <w:p w:rsidR="00A911EE" w:rsidRPr="0070370D" w:rsidRDefault="00A911EE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A911EE" w:rsidRPr="0070370D" w:rsidRDefault="00A911EE" w:rsidP="00D663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370D">
              <w:rPr>
                <w:rFonts w:ascii="Times New Roman" w:hAnsi="Times New Roman"/>
              </w:rPr>
              <w:t>«Как алкоголь влияет на организм?» беседа, просмотр видеоматериалов</w:t>
            </w:r>
          </w:p>
        </w:tc>
        <w:tc>
          <w:tcPr>
            <w:tcW w:w="1843" w:type="dxa"/>
          </w:tcPr>
          <w:p w:rsidR="00A911EE" w:rsidRPr="0070370D" w:rsidRDefault="00A911EE" w:rsidP="00D663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370D">
              <w:rPr>
                <w:rFonts w:ascii="Times New Roman" w:hAnsi="Times New Roman"/>
              </w:rPr>
              <w:t>13.08</w:t>
            </w:r>
          </w:p>
          <w:p w:rsidR="00A911EE" w:rsidRPr="0070370D" w:rsidRDefault="00A911EE" w:rsidP="00D663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370D">
              <w:rPr>
                <w:rFonts w:ascii="Times New Roman" w:hAnsi="Times New Roman"/>
              </w:rPr>
              <w:t>14:00</w:t>
            </w:r>
          </w:p>
        </w:tc>
        <w:tc>
          <w:tcPr>
            <w:tcW w:w="1418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Молодежь</w:t>
            </w:r>
          </w:p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(10)</w:t>
            </w:r>
          </w:p>
        </w:tc>
      </w:tr>
      <w:tr w:rsidR="00A911EE" w:rsidRPr="0070370D" w:rsidTr="002C2001">
        <w:tc>
          <w:tcPr>
            <w:tcW w:w="851" w:type="dxa"/>
          </w:tcPr>
          <w:p w:rsidR="00A911EE" w:rsidRPr="0070370D" w:rsidRDefault="00A911EE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«Отдыхаем весело, отдыхаем вместе» - вечер отдыха</w:t>
            </w:r>
          </w:p>
        </w:tc>
        <w:tc>
          <w:tcPr>
            <w:tcW w:w="1843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13.08</w:t>
            </w:r>
          </w:p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20:00</w:t>
            </w:r>
          </w:p>
        </w:tc>
        <w:tc>
          <w:tcPr>
            <w:tcW w:w="1418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Молодежь</w:t>
            </w:r>
          </w:p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A911EE" w:rsidRPr="0070370D" w:rsidTr="002C2001">
        <w:tc>
          <w:tcPr>
            <w:tcW w:w="851" w:type="dxa"/>
          </w:tcPr>
          <w:p w:rsidR="00A911EE" w:rsidRPr="0070370D" w:rsidRDefault="00A911EE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A911EE" w:rsidRPr="0070370D" w:rsidRDefault="00A911EE" w:rsidP="00D663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«Яблочный спас – яблочка припас» - познавательная программа</w:t>
            </w:r>
          </w:p>
        </w:tc>
        <w:tc>
          <w:tcPr>
            <w:tcW w:w="1843" w:type="dxa"/>
          </w:tcPr>
          <w:p w:rsidR="00A911EE" w:rsidRPr="0070370D" w:rsidRDefault="00A911EE" w:rsidP="00D663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19.08</w:t>
            </w:r>
          </w:p>
          <w:p w:rsidR="00A911EE" w:rsidRPr="0070370D" w:rsidRDefault="00A911EE" w:rsidP="00D663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1418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A911EE" w:rsidRPr="0070370D" w:rsidTr="002C2001">
        <w:tc>
          <w:tcPr>
            <w:tcW w:w="851" w:type="dxa"/>
          </w:tcPr>
          <w:p w:rsidR="00A911EE" w:rsidRPr="0070370D" w:rsidRDefault="00A911EE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A911EE" w:rsidRPr="0070370D" w:rsidRDefault="00A911EE" w:rsidP="00D663B0">
            <w:pPr>
              <w:pStyle w:val="BodyText"/>
              <w:widowControl/>
              <w:spacing w:after="0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«Три символа родной державы» слайд-знакомство</w:t>
            </w:r>
          </w:p>
        </w:tc>
        <w:tc>
          <w:tcPr>
            <w:tcW w:w="1843" w:type="dxa"/>
          </w:tcPr>
          <w:p w:rsidR="00A911EE" w:rsidRPr="0070370D" w:rsidRDefault="00A911EE" w:rsidP="00D663B0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20.08</w:t>
            </w:r>
          </w:p>
          <w:p w:rsidR="00A911EE" w:rsidRPr="0070370D" w:rsidRDefault="00A911EE" w:rsidP="00D663B0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15:00</w:t>
            </w:r>
          </w:p>
        </w:tc>
        <w:tc>
          <w:tcPr>
            <w:tcW w:w="1418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Улица</w:t>
            </w:r>
          </w:p>
        </w:tc>
        <w:tc>
          <w:tcPr>
            <w:tcW w:w="1984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A911EE" w:rsidRPr="0070370D" w:rsidTr="002C2001">
        <w:tc>
          <w:tcPr>
            <w:tcW w:w="851" w:type="dxa"/>
          </w:tcPr>
          <w:p w:rsidR="00A911EE" w:rsidRPr="0070370D" w:rsidRDefault="00A911EE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A911EE" w:rsidRPr="0070370D" w:rsidRDefault="00A911EE" w:rsidP="00D663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370D">
              <w:rPr>
                <w:rFonts w:ascii="Times New Roman" w:hAnsi="Times New Roman"/>
              </w:rPr>
              <w:t>«Осторожно, секта!» - урок - предупреждение</w:t>
            </w:r>
          </w:p>
        </w:tc>
        <w:tc>
          <w:tcPr>
            <w:tcW w:w="1843" w:type="dxa"/>
          </w:tcPr>
          <w:p w:rsidR="00A911EE" w:rsidRPr="0070370D" w:rsidRDefault="00A911EE" w:rsidP="00D663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370D">
              <w:rPr>
                <w:rFonts w:ascii="Times New Roman" w:hAnsi="Times New Roman"/>
              </w:rPr>
              <w:t>21.08</w:t>
            </w:r>
          </w:p>
          <w:p w:rsidR="00A911EE" w:rsidRPr="0070370D" w:rsidRDefault="00A911EE" w:rsidP="00D663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370D">
              <w:rPr>
                <w:rFonts w:ascii="Times New Roman" w:hAnsi="Times New Roman"/>
              </w:rPr>
              <w:t>15:00</w:t>
            </w:r>
          </w:p>
        </w:tc>
        <w:tc>
          <w:tcPr>
            <w:tcW w:w="1418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Молодежь</w:t>
            </w:r>
          </w:p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(10)</w:t>
            </w:r>
          </w:p>
        </w:tc>
      </w:tr>
      <w:tr w:rsidR="00A911EE" w:rsidRPr="0070370D" w:rsidTr="002C2001">
        <w:tc>
          <w:tcPr>
            <w:tcW w:w="851" w:type="dxa"/>
          </w:tcPr>
          <w:p w:rsidR="00A911EE" w:rsidRPr="0070370D" w:rsidRDefault="00A911EE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A911EE" w:rsidRPr="0070370D" w:rsidRDefault="00A911EE" w:rsidP="006C4E94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«Флаг России» - патриотическая акция</w:t>
            </w:r>
          </w:p>
        </w:tc>
        <w:tc>
          <w:tcPr>
            <w:tcW w:w="1843" w:type="dxa"/>
          </w:tcPr>
          <w:p w:rsidR="00A911EE" w:rsidRPr="0070370D" w:rsidRDefault="00A911EE" w:rsidP="001B2755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22.07</w:t>
            </w:r>
          </w:p>
          <w:p w:rsidR="00A911EE" w:rsidRPr="0070370D" w:rsidRDefault="00A911EE" w:rsidP="001B2755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15:00</w:t>
            </w:r>
          </w:p>
        </w:tc>
        <w:tc>
          <w:tcPr>
            <w:tcW w:w="1418" w:type="dxa"/>
          </w:tcPr>
          <w:p w:rsidR="00A911EE" w:rsidRPr="0070370D" w:rsidRDefault="00A911EE" w:rsidP="001B27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A911EE" w:rsidRPr="0070370D" w:rsidRDefault="00A911EE" w:rsidP="001B27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A911EE" w:rsidRPr="0070370D" w:rsidRDefault="00A911EE" w:rsidP="001B27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A911EE" w:rsidRPr="0070370D" w:rsidTr="002C2001">
        <w:tc>
          <w:tcPr>
            <w:tcW w:w="851" w:type="dxa"/>
          </w:tcPr>
          <w:p w:rsidR="00A911EE" w:rsidRPr="0070370D" w:rsidRDefault="00A911EE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A911EE" w:rsidRPr="0070370D" w:rsidRDefault="00A911EE" w:rsidP="00D663B0">
            <w:pPr>
              <w:pStyle w:val="BodyText"/>
              <w:widowControl/>
              <w:spacing w:after="0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 xml:space="preserve"> «В гостях у матушки природы» - игровая программа</w:t>
            </w:r>
          </w:p>
        </w:tc>
        <w:tc>
          <w:tcPr>
            <w:tcW w:w="1843" w:type="dxa"/>
          </w:tcPr>
          <w:p w:rsidR="00A911EE" w:rsidRPr="0070370D" w:rsidRDefault="00A911EE" w:rsidP="00D663B0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24.08</w:t>
            </w:r>
          </w:p>
          <w:p w:rsidR="00A911EE" w:rsidRPr="0070370D" w:rsidRDefault="00A911EE" w:rsidP="00D663B0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15:00</w:t>
            </w:r>
          </w:p>
        </w:tc>
        <w:tc>
          <w:tcPr>
            <w:tcW w:w="1418" w:type="dxa"/>
          </w:tcPr>
          <w:p w:rsidR="00A911EE" w:rsidRPr="0070370D" w:rsidRDefault="00A911EE" w:rsidP="001B27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A911EE" w:rsidRPr="0070370D" w:rsidRDefault="00A911EE" w:rsidP="001B27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A911EE" w:rsidRPr="0070370D" w:rsidRDefault="00A911EE" w:rsidP="001B27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(15)</w:t>
            </w:r>
          </w:p>
        </w:tc>
      </w:tr>
      <w:tr w:rsidR="00A911EE" w:rsidRPr="0070370D" w:rsidTr="002C2001">
        <w:tc>
          <w:tcPr>
            <w:tcW w:w="851" w:type="dxa"/>
          </w:tcPr>
          <w:p w:rsidR="00A911EE" w:rsidRPr="0070370D" w:rsidRDefault="00A911EE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A911EE" w:rsidRPr="0070370D" w:rsidRDefault="00A911EE" w:rsidP="00D663B0">
            <w:pPr>
              <w:pStyle w:val="BodyText"/>
              <w:widowControl/>
              <w:spacing w:after="0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«Аспекты здорового образа жизни" - видеолекторий</w:t>
            </w:r>
          </w:p>
        </w:tc>
        <w:tc>
          <w:tcPr>
            <w:tcW w:w="1843" w:type="dxa"/>
          </w:tcPr>
          <w:p w:rsidR="00A911EE" w:rsidRPr="0070370D" w:rsidRDefault="00A911EE" w:rsidP="00D663B0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26.08</w:t>
            </w:r>
          </w:p>
          <w:p w:rsidR="00A911EE" w:rsidRPr="0070370D" w:rsidRDefault="00A911EE" w:rsidP="00D663B0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70370D">
              <w:rPr>
                <w:rFonts w:cs="Times New Roman"/>
                <w:color w:val="000000"/>
              </w:rPr>
              <w:t>15:00</w:t>
            </w:r>
          </w:p>
        </w:tc>
        <w:tc>
          <w:tcPr>
            <w:tcW w:w="1418" w:type="dxa"/>
          </w:tcPr>
          <w:p w:rsidR="00A911EE" w:rsidRPr="0070370D" w:rsidRDefault="00A911EE" w:rsidP="001B27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A911EE" w:rsidRPr="0070370D" w:rsidRDefault="00A911EE" w:rsidP="001B27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A911EE" w:rsidRPr="0070370D" w:rsidRDefault="00A911EE" w:rsidP="001B27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(25)</w:t>
            </w:r>
          </w:p>
        </w:tc>
      </w:tr>
      <w:tr w:rsidR="00A911EE" w:rsidRPr="0070370D" w:rsidTr="002C2001">
        <w:tc>
          <w:tcPr>
            <w:tcW w:w="851" w:type="dxa"/>
          </w:tcPr>
          <w:p w:rsidR="00A911EE" w:rsidRPr="0070370D" w:rsidRDefault="00A911EE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544" w:type="dxa"/>
          </w:tcPr>
          <w:p w:rsidR="00A911EE" w:rsidRPr="0070370D" w:rsidRDefault="00A911EE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«Танцевальный марафон» - конкурсно – развлекательная программа</w:t>
            </w:r>
          </w:p>
        </w:tc>
        <w:tc>
          <w:tcPr>
            <w:tcW w:w="1843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26.08</w:t>
            </w:r>
          </w:p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20:00</w:t>
            </w:r>
          </w:p>
        </w:tc>
        <w:tc>
          <w:tcPr>
            <w:tcW w:w="1418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Молодежь</w:t>
            </w:r>
          </w:p>
          <w:p w:rsidR="00A911EE" w:rsidRPr="0070370D" w:rsidRDefault="00A911EE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</w:tbl>
    <w:p w:rsidR="00A911EE" w:rsidRDefault="00A911EE" w:rsidP="00725E99">
      <w:pPr>
        <w:spacing w:after="0"/>
        <w:rPr>
          <w:rFonts w:ascii="Times New Roman" w:hAnsi="Times New Roman"/>
          <w:sz w:val="28"/>
          <w:szCs w:val="28"/>
        </w:rPr>
      </w:pPr>
    </w:p>
    <w:p w:rsidR="00A911EE" w:rsidRPr="000801A2" w:rsidRDefault="00A911EE" w:rsidP="00725E9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Зав.филиалом __________________ ЦНК          __________________                                      </w:t>
      </w:r>
    </w:p>
    <w:p w:rsidR="00A911EE" w:rsidRDefault="00A911EE" w:rsidP="00725E99"/>
    <w:p w:rsidR="00A911EE" w:rsidRDefault="00A911EE" w:rsidP="00C53492">
      <w:pPr>
        <w:spacing w:after="0"/>
        <w:rPr>
          <w:rFonts w:ascii="Times New Roman" w:hAnsi="Times New Roman"/>
          <w:sz w:val="28"/>
          <w:szCs w:val="28"/>
        </w:rPr>
      </w:pPr>
    </w:p>
    <w:p w:rsidR="00A911EE" w:rsidRDefault="00A911EE" w:rsidP="00C53492">
      <w:pPr>
        <w:spacing w:after="0"/>
        <w:rPr>
          <w:rFonts w:ascii="Times New Roman" w:hAnsi="Times New Roman"/>
          <w:sz w:val="28"/>
          <w:szCs w:val="28"/>
        </w:rPr>
      </w:pPr>
    </w:p>
    <w:p w:rsidR="00A911EE" w:rsidRDefault="00A911EE" w:rsidP="000801A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911EE" w:rsidRDefault="00A911EE" w:rsidP="000801A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911EE" w:rsidRDefault="00A911EE" w:rsidP="000801A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911EE" w:rsidRDefault="00A911EE" w:rsidP="000801A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sectPr w:rsidR="00A911EE" w:rsidSect="00725E99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01A2"/>
    <w:rsid w:val="000801A2"/>
    <w:rsid w:val="0009015E"/>
    <w:rsid w:val="00094B47"/>
    <w:rsid w:val="000D56CD"/>
    <w:rsid w:val="0018015A"/>
    <w:rsid w:val="001951D1"/>
    <w:rsid w:val="001B2755"/>
    <w:rsid w:val="001C3560"/>
    <w:rsid w:val="00247116"/>
    <w:rsid w:val="00256238"/>
    <w:rsid w:val="002674BA"/>
    <w:rsid w:val="002967D7"/>
    <w:rsid w:val="002C2001"/>
    <w:rsid w:val="002F4A3B"/>
    <w:rsid w:val="0034323B"/>
    <w:rsid w:val="0043768B"/>
    <w:rsid w:val="00590EFE"/>
    <w:rsid w:val="005961B5"/>
    <w:rsid w:val="00694FD0"/>
    <w:rsid w:val="006C4E94"/>
    <w:rsid w:val="0070370D"/>
    <w:rsid w:val="00725E99"/>
    <w:rsid w:val="00741134"/>
    <w:rsid w:val="007B3B01"/>
    <w:rsid w:val="007C6EED"/>
    <w:rsid w:val="0084037D"/>
    <w:rsid w:val="008B6ABD"/>
    <w:rsid w:val="008E4E84"/>
    <w:rsid w:val="00967E4E"/>
    <w:rsid w:val="009B292E"/>
    <w:rsid w:val="00A56A16"/>
    <w:rsid w:val="00A63FF0"/>
    <w:rsid w:val="00A8185E"/>
    <w:rsid w:val="00A911EE"/>
    <w:rsid w:val="00B5767F"/>
    <w:rsid w:val="00B8122F"/>
    <w:rsid w:val="00C53492"/>
    <w:rsid w:val="00D3372C"/>
    <w:rsid w:val="00D663B0"/>
    <w:rsid w:val="00D929CB"/>
    <w:rsid w:val="00DE7016"/>
    <w:rsid w:val="00E96492"/>
    <w:rsid w:val="00EB1417"/>
    <w:rsid w:val="00EC5BC6"/>
    <w:rsid w:val="00F10118"/>
    <w:rsid w:val="00F22528"/>
    <w:rsid w:val="00FD0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85E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801A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725E99"/>
    <w:pPr>
      <w:widowControl w:val="0"/>
      <w:suppressAutoHyphens/>
      <w:spacing w:after="120" w:line="100" w:lineRule="atLeast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5767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</TotalTime>
  <Pages>2</Pages>
  <Words>230</Words>
  <Characters>1315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USER</cp:lastModifiedBy>
  <cp:revision>27</cp:revision>
  <cp:lastPrinted>2019-04-25T11:24:00Z</cp:lastPrinted>
  <dcterms:created xsi:type="dcterms:W3CDTF">2014-12-04T05:44:00Z</dcterms:created>
  <dcterms:modified xsi:type="dcterms:W3CDTF">2022-07-13T08:21:00Z</dcterms:modified>
</cp:coreProperties>
</file>