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492" w:rsidRDefault="00E96492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Согласовано</w:t>
      </w:r>
    </w:p>
    <w:p w:rsidR="00E96492" w:rsidRDefault="00E96492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E96492" w:rsidRDefault="00E96492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поселения</w:t>
      </w:r>
    </w:p>
    <w:p w:rsidR="00E96492" w:rsidRDefault="00E96492" w:rsidP="00C534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_____________(_____________)</w:t>
      </w:r>
    </w:p>
    <w:p w:rsidR="00E96492" w:rsidRPr="000D56CD" w:rsidRDefault="00E96492" w:rsidP="00C53492">
      <w:pPr>
        <w:spacing w:after="0"/>
        <w:rPr>
          <w:rFonts w:ascii="Times New Roman" w:hAnsi="Times New Roman"/>
          <w:sz w:val="24"/>
          <w:szCs w:val="24"/>
        </w:rPr>
      </w:pPr>
    </w:p>
    <w:p w:rsidR="00E96492" w:rsidRPr="000801A2" w:rsidRDefault="00E96492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мероприятий</w:t>
      </w:r>
    </w:p>
    <w:p w:rsidR="00E96492" w:rsidRDefault="00E96492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Филиала Новосельский ЦНК МБУК РКО </w:t>
      </w:r>
    </w:p>
    <w:p w:rsidR="00E96492" w:rsidRPr="000801A2" w:rsidRDefault="00E96492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июль 2022</w:t>
      </w:r>
      <w:r w:rsidRPr="000801A2">
        <w:rPr>
          <w:rFonts w:ascii="Times New Roman" w:hAnsi="Times New Roman"/>
          <w:sz w:val="28"/>
          <w:szCs w:val="28"/>
        </w:rPr>
        <w:t>год</w:t>
      </w:r>
    </w:p>
    <w:p w:rsidR="00E96492" w:rsidRPr="000801A2" w:rsidRDefault="00E96492" w:rsidP="00967E4E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3544"/>
        <w:gridCol w:w="1843"/>
        <w:gridCol w:w="1418"/>
        <w:gridCol w:w="1984"/>
      </w:tblGrid>
      <w:tr w:rsidR="00E96492" w:rsidRPr="002C2001" w:rsidTr="002C2001">
        <w:tc>
          <w:tcPr>
            <w:tcW w:w="851" w:type="dxa"/>
          </w:tcPr>
          <w:p w:rsidR="00E96492" w:rsidRPr="002C2001" w:rsidRDefault="00E96492" w:rsidP="002C200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E96492" w:rsidRPr="002C2001" w:rsidRDefault="00E96492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E96492" w:rsidRPr="002C2001" w:rsidRDefault="00E96492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E96492" w:rsidRPr="002C2001" w:rsidRDefault="00E96492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 w:rsidR="00E96492" w:rsidRPr="002C2001" w:rsidRDefault="00E96492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E96492" w:rsidRPr="002C2001" w:rsidRDefault="00E96492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(улица, лес, зал</w:t>
            </w:r>
            <w:r w:rsidRPr="002C2001">
              <w:rPr>
                <w:rFonts w:ascii="Times New Roman" w:hAnsi="Times New Roman"/>
              </w:rPr>
              <w:t>, выездной –населенный пункт</w:t>
            </w:r>
            <w:r w:rsidRPr="002C2001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E96492" w:rsidRPr="002C2001" w:rsidRDefault="00E96492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 xml:space="preserve">Целевая аудитория </w:t>
            </w:r>
            <w:r w:rsidRPr="002C2001">
              <w:rPr>
                <w:rFonts w:ascii="Times New Roman" w:hAnsi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E96492" w:rsidRPr="002C2001" w:rsidRDefault="00E96492" w:rsidP="002C2001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2001">
              <w:rPr>
                <w:rFonts w:ascii="Times New Roman" w:hAnsi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25E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«Наши любимые мультики» - мультпоказ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3.07</w:t>
            </w:r>
          </w:p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13:00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Кинозал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96492" w:rsidRPr="002C2001" w:rsidTr="002C2001">
        <w:trPr>
          <w:trHeight w:val="239"/>
        </w:trPr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«Творческий показ»- выставка детских рисунков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5.07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«Один за всех» - веселые эстафеты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6.07</w:t>
            </w:r>
          </w:p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16:00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Дети, молодежь.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«Покровители семейного счастья» - познавательный час о Петре и Февронии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8.07</w:t>
            </w:r>
          </w:p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«Умение слышать очень ценится»  - беседа в рамках профилактики жестокого обращения с детьми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9.07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«Формула здоровья» - час здоровья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10.07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«Для творчества нет преград» - творческий час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14.07</w:t>
            </w:r>
          </w:p>
          <w:p w:rsidR="00E96492" w:rsidRPr="001C3560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1C3560"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Гастрономический фестиваль «Жизнь Малина»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16.07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E96492" w:rsidRPr="002674BA" w:rsidRDefault="00E96492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2674BA">
              <w:rPr>
                <w:rFonts w:cs="Times New Roman"/>
                <w:color w:val="000000"/>
              </w:rPr>
              <w:t xml:space="preserve"> «Народным играм жить и крепнуть» - познавательная игровая программа</w:t>
            </w:r>
          </w:p>
        </w:tc>
        <w:tc>
          <w:tcPr>
            <w:tcW w:w="1843" w:type="dxa"/>
          </w:tcPr>
          <w:p w:rsidR="00E96492" w:rsidRPr="002674BA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2674BA">
              <w:rPr>
                <w:rFonts w:cs="Times New Roman"/>
                <w:color w:val="000000"/>
              </w:rPr>
              <w:t>20.07</w:t>
            </w:r>
          </w:p>
          <w:p w:rsidR="00E96492" w:rsidRPr="009B292E" w:rsidRDefault="00E96492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b/>
                <w:color w:val="000000"/>
              </w:rPr>
            </w:pPr>
            <w:r>
              <w:rPr>
                <w:rFonts w:cs="Times New Roman"/>
                <w:color w:val="000000"/>
              </w:rPr>
              <w:t>15:07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E96492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E96492" w:rsidRPr="002674BA" w:rsidRDefault="00E96492" w:rsidP="001B2755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2674BA">
              <w:rPr>
                <w:rFonts w:cs="Times New Roman"/>
                <w:color w:val="000000"/>
              </w:rPr>
              <w:t>«Почему погибают океаны?» - час экологических проблем</w:t>
            </w:r>
          </w:p>
        </w:tc>
        <w:tc>
          <w:tcPr>
            <w:tcW w:w="1843" w:type="dxa"/>
          </w:tcPr>
          <w:p w:rsidR="00E96492" w:rsidRPr="002674BA" w:rsidRDefault="00E96492" w:rsidP="001B2755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2674BA">
              <w:rPr>
                <w:rFonts w:cs="Times New Roman"/>
                <w:color w:val="000000"/>
              </w:rPr>
              <w:t>22.07</w:t>
            </w:r>
          </w:p>
          <w:p w:rsidR="00E96492" w:rsidRPr="002674BA" w:rsidRDefault="00E96492" w:rsidP="001B2755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E96492" w:rsidRPr="001C3560" w:rsidRDefault="00E96492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Default="00E96492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E96492" w:rsidRPr="001C3560" w:rsidRDefault="00E96492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«Бабушкин сундук» - праздник русского костюма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23.07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«Не будь конфликтным» беседа</w:t>
            </w:r>
          </w:p>
        </w:tc>
        <w:tc>
          <w:tcPr>
            <w:tcW w:w="1843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29.07.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1418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E96492" w:rsidRPr="001C3560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56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96492" w:rsidRPr="002C2001" w:rsidTr="002C2001">
        <w:tc>
          <w:tcPr>
            <w:tcW w:w="851" w:type="dxa"/>
          </w:tcPr>
          <w:p w:rsidR="00E96492" w:rsidRPr="00725E99" w:rsidRDefault="00E96492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E9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E96492" w:rsidRPr="002967D7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67D7">
              <w:rPr>
                <w:rFonts w:ascii="Times New Roman" w:hAnsi="Times New Roman"/>
                <w:sz w:val="24"/>
                <w:szCs w:val="24"/>
              </w:rPr>
              <w:t>«Живи родник» - экологический турнир</w:t>
            </w:r>
          </w:p>
        </w:tc>
        <w:tc>
          <w:tcPr>
            <w:tcW w:w="1843" w:type="dxa"/>
          </w:tcPr>
          <w:p w:rsidR="00E96492" w:rsidRPr="002967D7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67D7">
              <w:rPr>
                <w:rFonts w:ascii="Times New Roman" w:hAnsi="Times New Roman"/>
                <w:sz w:val="24"/>
                <w:szCs w:val="24"/>
              </w:rPr>
              <w:t>30.07</w:t>
            </w:r>
          </w:p>
          <w:p w:rsidR="00E96492" w:rsidRPr="002967D7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67D7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1418" w:type="dxa"/>
          </w:tcPr>
          <w:p w:rsidR="00E96492" w:rsidRPr="002967D7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E96492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E96492" w:rsidRPr="002967D7" w:rsidRDefault="00E96492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E96492" w:rsidRDefault="00E96492" w:rsidP="00725E99">
      <w:pPr>
        <w:spacing w:after="0"/>
        <w:rPr>
          <w:rFonts w:ascii="Times New Roman" w:hAnsi="Times New Roman"/>
          <w:sz w:val="28"/>
          <w:szCs w:val="28"/>
        </w:rPr>
      </w:pPr>
    </w:p>
    <w:p w:rsidR="00E96492" w:rsidRPr="000801A2" w:rsidRDefault="00E96492" w:rsidP="00725E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Зав.филиалом __________________ ЦНК          __________________                                      </w:t>
      </w:r>
    </w:p>
    <w:p w:rsidR="00E96492" w:rsidRDefault="00E96492" w:rsidP="00725E99"/>
    <w:p w:rsidR="00E96492" w:rsidRDefault="00E96492" w:rsidP="00C53492">
      <w:pPr>
        <w:spacing w:after="0"/>
        <w:rPr>
          <w:rFonts w:ascii="Times New Roman" w:hAnsi="Times New Roman"/>
          <w:sz w:val="28"/>
          <w:szCs w:val="28"/>
        </w:rPr>
      </w:pPr>
    </w:p>
    <w:p w:rsidR="00E96492" w:rsidRDefault="00E96492" w:rsidP="00C53492">
      <w:pPr>
        <w:spacing w:after="0"/>
        <w:rPr>
          <w:rFonts w:ascii="Times New Roman" w:hAnsi="Times New Roman"/>
          <w:sz w:val="28"/>
          <w:szCs w:val="28"/>
        </w:rPr>
      </w:pPr>
    </w:p>
    <w:p w:rsidR="00E96492" w:rsidRDefault="00E96492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96492" w:rsidRDefault="00E96492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96492" w:rsidRDefault="00E96492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96492" w:rsidRDefault="00E96492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E96492" w:rsidSect="00725E99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1A2"/>
    <w:rsid w:val="000801A2"/>
    <w:rsid w:val="0009015E"/>
    <w:rsid w:val="00094B47"/>
    <w:rsid w:val="000D56CD"/>
    <w:rsid w:val="0018015A"/>
    <w:rsid w:val="001951D1"/>
    <w:rsid w:val="001B2755"/>
    <w:rsid w:val="001C3560"/>
    <w:rsid w:val="00247116"/>
    <w:rsid w:val="00256238"/>
    <w:rsid w:val="002674BA"/>
    <w:rsid w:val="002967D7"/>
    <w:rsid w:val="002C2001"/>
    <w:rsid w:val="002F4A3B"/>
    <w:rsid w:val="0034323B"/>
    <w:rsid w:val="0043768B"/>
    <w:rsid w:val="005961B5"/>
    <w:rsid w:val="00694FD0"/>
    <w:rsid w:val="00725E99"/>
    <w:rsid w:val="00741134"/>
    <w:rsid w:val="007B3B01"/>
    <w:rsid w:val="007C6EED"/>
    <w:rsid w:val="0084037D"/>
    <w:rsid w:val="008B6ABD"/>
    <w:rsid w:val="008E4E84"/>
    <w:rsid w:val="00967E4E"/>
    <w:rsid w:val="009B292E"/>
    <w:rsid w:val="00A56A16"/>
    <w:rsid w:val="00A8185E"/>
    <w:rsid w:val="00C53492"/>
    <w:rsid w:val="00D3372C"/>
    <w:rsid w:val="00E96492"/>
    <w:rsid w:val="00EB1417"/>
    <w:rsid w:val="00EC5BC6"/>
    <w:rsid w:val="00F10118"/>
    <w:rsid w:val="00FD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5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01A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25E99"/>
    <w:pPr>
      <w:widowControl w:val="0"/>
      <w:suppressAutoHyphens/>
      <w:spacing w:after="120" w:line="100" w:lineRule="atLeast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5A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2</Pages>
  <Words>232</Words>
  <Characters>1325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25</cp:revision>
  <cp:lastPrinted>2019-04-25T11:24:00Z</cp:lastPrinted>
  <dcterms:created xsi:type="dcterms:W3CDTF">2014-12-04T05:44:00Z</dcterms:created>
  <dcterms:modified xsi:type="dcterms:W3CDTF">2022-06-16T13:37:00Z</dcterms:modified>
</cp:coreProperties>
</file>