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99" w:rsidRDefault="00463899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Согласовано</w:t>
      </w:r>
    </w:p>
    <w:p w:rsidR="00463899" w:rsidRDefault="00463899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463899" w:rsidRDefault="00463899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поселения</w:t>
      </w:r>
    </w:p>
    <w:p w:rsidR="00463899" w:rsidRDefault="00463899" w:rsidP="00C534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_____________(_____________)</w:t>
      </w:r>
    </w:p>
    <w:p w:rsidR="00463899" w:rsidRPr="000D56CD" w:rsidRDefault="00463899" w:rsidP="00C53492">
      <w:pPr>
        <w:spacing w:after="0"/>
        <w:rPr>
          <w:rFonts w:ascii="Times New Roman" w:hAnsi="Times New Roman"/>
          <w:sz w:val="24"/>
          <w:szCs w:val="24"/>
        </w:rPr>
      </w:pPr>
    </w:p>
    <w:p w:rsidR="00463899" w:rsidRPr="000801A2" w:rsidRDefault="00463899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463899" w:rsidRDefault="00463899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филиала Новосельского ЦН</w:t>
      </w:r>
      <w:r w:rsidRPr="000801A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МБУК РКО </w:t>
      </w:r>
    </w:p>
    <w:p w:rsidR="00463899" w:rsidRPr="000801A2" w:rsidRDefault="00463899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июнь 2022 </w:t>
      </w:r>
      <w:r w:rsidRPr="000801A2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а</w:t>
      </w:r>
    </w:p>
    <w:p w:rsidR="00463899" w:rsidRPr="000801A2" w:rsidRDefault="00463899" w:rsidP="00967E4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3544"/>
        <w:gridCol w:w="1843"/>
        <w:gridCol w:w="1418"/>
        <w:gridCol w:w="1984"/>
      </w:tblGrid>
      <w:tr w:rsidR="00463899" w:rsidRPr="0030115E" w:rsidTr="0030115E">
        <w:tc>
          <w:tcPr>
            <w:tcW w:w="851" w:type="dxa"/>
          </w:tcPr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Дата (без года) и время проведения</w:t>
            </w:r>
          </w:p>
        </w:tc>
        <w:tc>
          <w:tcPr>
            <w:tcW w:w="1418" w:type="dxa"/>
          </w:tcPr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>(улица, лес, зал</w:t>
            </w:r>
            <w:r w:rsidRPr="0030115E">
              <w:rPr>
                <w:rFonts w:ascii="Times New Roman" w:hAnsi="Times New Roman"/>
              </w:rPr>
              <w:t>, выездной –населенный пункт</w:t>
            </w:r>
            <w:r w:rsidRPr="0030115E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0115E">
              <w:rPr>
                <w:rFonts w:ascii="Times New Roman" w:hAnsi="Times New Roman"/>
                <w:sz w:val="24"/>
                <w:szCs w:val="24"/>
              </w:rPr>
              <w:t xml:space="preserve">Целевая аудитория </w:t>
            </w:r>
            <w:r w:rsidRPr="0030115E">
              <w:rPr>
                <w:rFonts w:ascii="Times New Roman" w:hAnsi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463899" w:rsidRPr="0030115E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15E">
              <w:rPr>
                <w:rFonts w:ascii="Times New Roman" w:hAnsi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A65C01" w:rsidRDefault="00463899" w:rsidP="00E4540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463899" w:rsidRPr="00E45402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«Пусть детство звонкое смеется» - игровая программа на День защиты детей</w:t>
            </w:r>
          </w:p>
        </w:tc>
        <w:tc>
          <w:tcPr>
            <w:tcW w:w="1843" w:type="dxa"/>
          </w:tcPr>
          <w:p w:rsidR="00463899" w:rsidRPr="00E45402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45402">
              <w:rPr>
                <w:rFonts w:ascii="Times New Roman" w:hAnsi="Times New Roman"/>
                <w:sz w:val="24"/>
                <w:szCs w:val="24"/>
              </w:rPr>
              <w:t>1.06 в 14:00</w:t>
            </w:r>
          </w:p>
        </w:tc>
        <w:tc>
          <w:tcPr>
            <w:tcW w:w="1418" w:type="dxa"/>
          </w:tcPr>
          <w:p w:rsidR="00463899" w:rsidRPr="00E45402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Pr="00E45402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463899" w:rsidRPr="00E45402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(30)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A65C01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«Навстречу первым выборам» - турнир знатоков права</w:t>
            </w:r>
          </w:p>
        </w:tc>
        <w:tc>
          <w:tcPr>
            <w:tcW w:w="1843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45402">
              <w:rPr>
                <w:rFonts w:ascii="Times New Roman" w:hAnsi="Times New Roman"/>
                <w:sz w:val="24"/>
                <w:szCs w:val="24"/>
              </w:rPr>
              <w:t>4.06 в 14:00</w:t>
            </w:r>
          </w:p>
        </w:tc>
        <w:tc>
          <w:tcPr>
            <w:tcW w:w="1418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(Молодежная)</w:t>
            </w:r>
          </w:p>
        </w:tc>
      </w:tr>
      <w:tr w:rsidR="00463899" w:rsidRPr="007C69DC" w:rsidTr="0030115E">
        <w:tc>
          <w:tcPr>
            <w:tcW w:w="851" w:type="dxa"/>
          </w:tcPr>
          <w:p w:rsidR="00463899" w:rsidRPr="00A65C01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463899" w:rsidRPr="007C69DC" w:rsidRDefault="00463899" w:rsidP="007C69DC">
            <w:pPr>
              <w:tabs>
                <w:tab w:val="left" w:pos="6804"/>
                <w:tab w:val="left" w:pos="70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69DC">
              <w:rPr>
                <w:rFonts w:ascii="Times New Roman" w:hAnsi="Times New Roman"/>
                <w:sz w:val="24"/>
                <w:szCs w:val="24"/>
              </w:rPr>
              <w:t>«Сборник советских мультфильмов»</w:t>
            </w:r>
          </w:p>
          <w:p w:rsidR="00463899" w:rsidRPr="007C69DC" w:rsidRDefault="00463899" w:rsidP="007C69DC">
            <w:pPr>
              <w:tabs>
                <w:tab w:val="left" w:pos="6804"/>
                <w:tab w:val="left" w:pos="70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C69DC">
              <w:rPr>
                <w:rFonts w:ascii="Times New Roman" w:hAnsi="Times New Roman"/>
                <w:sz w:val="24"/>
                <w:szCs w:val="24"/>
              </w:rPr>
              <w:t>показ мультфильмов</w:t>
            </w:r>
          </w:p>
        </w:tc>
        <w:tc>
          <w:tcPr>
            <w:tcW w:w="1843" w:type="dxa"/>
          </w:tcPr>
          <w:p w:rsidR="00463899" w:rsidRPr="007C69DC" w:rsidRDefault="00463899" w:rsidP="007C69DC">
            <w:pPr>
              <w:tabs>
                <w:tab w:val="left" w:pos="6804"/>
                <w:tab w:val="left" w:pos="70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9DC">
              <w:rPr>
                <w:rFonts w:ascii="Times New Roman" w:hAnsi="Times New Roman"/>
                <w:sz w:val="24"/>
                <w:szCs w:val="24"/>
              </w:rPr>
              <w:t>05.06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7C69DC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1418" w:type="dxa"/>
          </w:tcPr>
          <w:p w:rsidR="00463899" w:rsidRPr="007C69DC" w:rsidRDefault="00463899" w:rsidP="007C69DC">
            <w:pPr>
              <w:spacing w:after="0"/>
              <w:ind w:lef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463899" w:rsidRPr="007C69DC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7C69DC" w:rsidTr="0030115E">
        <w:tc>
          <w:tcPr>
            <w:tcW w:w="851" w:type="dxa"/>
          </w:tcPr>
          <w:p w:rsidR="00463899" w:rsidRPr="00A65C01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463899" w:rsidRPr="007C69DC" w:rsidRDefault="00463899" w:rsidP="007C69DC">
            <w:pPr>
              <w:tabs>
                <w:tab w:val="left" w:pos="6804"/>
                <w:tab w:val="left" w:pos="70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A0E4A">
              <w:rPr>
                <w:rFonts w:ascii="Times New Roman" w:hAnsi="Times New Roman"/>
                <w:sz w:val="24"/>
                <w:szCs w:val="24"/>
              </w:rPr>
              <w:t>«Дружим с природой» прогулка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наблюдение</w:t>
            </w:r>
          </w:p>
        </w:tc>
        <w:tc>
          <w:tcPr>
            <w:tcW w:w="1843" w:type="dxa"/>
          </w:tcPr>
          <w:p w:rsidR="00463899" w:rsidRPr="007C69DC" w:rsidRDefault="00463899" w:rsidP="007C69DC">
            <w:pPr>
              <w:tabs>
                <w:tab w:val="left" w:pos="6804"/>
                <w:tab w:val="left" w:pos="70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 в 12:00</w:t>
            </w:r>
          </w:p>
        </w:tc>
        <w:tc>
          <w:tcPr>
            <w:tcW w:w="1418" w:type="dxa"/>
          </w:tcPr>
          <w:p w:rsidR="00463899" w:rsidRDefault="00463899" w:rsidP="007C69DC">
            <w:pPr>
              <w:spacing w:after="0"/>
              <w:ind w:lef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463899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7C69DC" w:rsidTr="0030115E">
        <w:tc>
          <w:tcPr>
            <w:tcW w:w="851" w:type="dxa"/>
          </w:tcPr>
          <w:p w:rsidR="00463899" w:rsidRPr="00A65C01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463899" w:rsidRPr="00BA0E4A" w:rsidRDefault="00463899" w:rsidP="00A57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E4A">
              <w:rPr>
                <w:rFonts w:ascii="Times New Roman" w:hAnsi="Times New Roman"/>
                <w:sz w:val="24"/>
                <w:szCs w:val="24"/>
              </w:rPr>
              <w:t>«У державы величавой на гербе орел двуглавый». информационный час</w:t>
            </w:r>
          </w:p>
        </w:tc>
        <w:tc>
          <w:tcPr>
            <w:tcW w:w="1843" w:type="dxa"/>
          </w:tcPr>
          <w:p w:rsidR="00463899" w:rsidRPr="00063429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 в 14:00</w:t>
            </w:r>
          </w:p>
        </w:tc>
        <w:tc>
          <w:tcPr>
            <w:tcW w:w="1418" w:type="dxa"/>
          </w:tcPr>
          <w:p w:rsidR="00463899" w:rsidRPr="00063429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463899" w:rsidRPr="00063429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30115E" w:rsidTr="0030115E">
        <w:trPr>
          <w:trHeight w:val="239"/>
        </w:trPr>
        <w:tc>
          <w:tcPr>
            <w:tcW w:w="851" w:type="dxa"/>
          </w:tcPr>
          <w:p w:rsidR="00463899" w:rsidRPr="00A65C01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463899" w:rsidRPr="00E45402" w:rsidRDefault="00463899" w:rsidP="00BA0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E4A">
              <w:rPr>
                <w:rFonts w:ascii="Times New Roman" w:hAnsi="Times New Roman"/>
                <w:sz w:val="24"/>
                <w:szCs w:val="24"/>
              </w:rPr>
              <w:t>«Встречаем троицу или праздник русской березоньки»</w:t>
            </w:r>
          </w:p>
        </w:tc>
        <w:tc>
          <w:tcPr>
            <w:tcW w:w="1843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 в 12:00</w:t>
            </w:r>
          </w:p>
        </w:tc>
        <w:tc>
          <w:tcPr>
            <w:tcW w:w="1418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</w:t>
            </w:r>
          </w:p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463899" w:rsidRPr="00063429" w:rsidRDefault="00463899" w:rsidP="00412C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634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63429">
              <w:rPr>
                <w:rFonts w:ascii="Times New Roman" w:hAnsi="Times New Roman"/>
                <w:shd w:val="clear" w:color="auto" w:fill="FFFFFF"/>
              </w:rPr>
              <w:t xml:space="preserve">«Горжусь я родиной своей» </w:t>
            </w:r>
            <w:r w:rsidRPr="00063429">
              <w:rPr>
                <w:rFonts w:ascii="Times New Roman" w:hAnsi="Times New Roman"/>
              </w:rPr>
              <w:t>Праздничный концерт ко Дню России</w:t>
            </w:r>
          </w:p>
        </w:tc>
        <w:tc>
          <w:tcPr>
            <w:tcW w:w="1843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12.06 в 16:00</w:t>
            </w:r>
          </w:p>
        </w:tc>
        <w:tc>
          <w:tcPr>
            <w:tcW w:w="1418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(40)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463899" w:rsidRPr="00063429" w:rsidRDefault="00463899" w:rsidP="00A65C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C69DC">
              <w:rPr>
                <w:rFonts w:ascii="Times New Roman" w:hAnsi="Times New Roman"/>
                <w:sz w:val="24"/>
                <w:szCs w:val="24"/>
              </w:rPr>
              <w:t>Веселые эстафеты</w:t>
            </w:r>
            <w:r>
              <w:rPr>
                <w:rFonts w:ascii="Times New Roman" w:hAnsi="Times New Roman"/>
                <w:sz w:val="24"/>
                <w:szCs w:val="24"/>
              </w:rPr>
              <w:t>» - игровая программа</w:t>
            </w:r>
            <w:r w:rsidRPr="007C6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 в 12:00</w:t>
            </w:r>
          </w:p>
        </w:tc>
        <w:tc>
          <w:tcPr>
            <w:tcW w:w="1418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463899" w:rsidRPr="00063429" w:rsidRDefault="00463899" w:rsidP="00412C0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69DC">
              <w:rPr>
                <w:rFonts w:ascii="Times New Roman" w:hAnsi="Times New Roman"/>
                <w:sz w:val="24"/>
                <w:szCs w:val="24"/>
              </w:rPr>
              <w:t xml:space="preserve">«Как попрощаться с вредными привычками?»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час здоровья</w:t>
            </w:r>
          </w:p>
        </w:tc>
        <w:tc>
          <w:tcPr>
            <w:tcW w:w="1843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 в 15:00</w:t>
            </w:r>
          </w:p>
        </w:tc>
        <w:tc>
          <w:tcPr>
            <w:tcW w:w="1418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(Молодежная</w:t>
            </w:r>
          </w:p>
        </w:tc>
      </w:tr>
      <w:tr w:rsidR="00463899" w:rsidRPr="007C69DC" w:rsidTr="0030115E">
        <w:tc>
          <w:tcPr>
            <w:tcW w:w="851" w:type="dxa"/>
          </w:tcPr>
          <w:p w:rsidR="00463899" w:rsidRPr="007C69DC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463899" w:rsidRPr="007C69DC" w:rsidRDefault="00463899" w:rsidP="007C69DC">
            <w:pPr>
              <w:tabs>
                <w:tab w:val="left" w:pos="7797"/>
              </w:tabs>
              <w:spacing w:after="0"/>
              <w:ind w:hanging="50"/>
              <w:rPr>
                <w:rFonts w:ascii="Times New Roman" w:hAnsi="Times New Roman"/>
                <w:sz w:val="24"/>
                <w:szCs w:val="24"/>
              </w:rPr>
            </w:pPr>
            <w:r w:rsidRPr="007C69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C69D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Полна загадок чудесница природа</w:t>
            </w:r>
            <w:r w:rsidRPr="007C69D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C69DC">
              <w:rPr>
                <w:rFonts w:ascii="Times New Roman" w:hAnsi="Times New Roman"/>
                <w:color w:val="000000"/>
                <w:sz w:val="24"/>
                <w:szCs w:val="24"/>
              </w:rPr>
              <w:t>-  экологическая викторина.</w:t>
            </w:r>
          </w:p>
        </w:tc>
        <w:tc>
          <w:tcPr>
            <w:tcW w:w="1843" w:type="dxa"/>
          </w:tcPr>
          <w:p w:rsidR="00463899" w:rsidRPr="007C69DC" w:rsidRDefault="00463899" w:rsidP="007C69DC">
            <w:pPr>
              <w:tabs>
                <w:tab w:val="left" w:pos="6804"/>
                <w:tab w:val="left" w:pos="7088"/>
                <w:tab w:val="left" w:pos="779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9DC">
              <w:rPr>
                <w:rFonts w:ascii="Times New Roman" w:hAnsi="Times New Roman"/>
                <w:sz w:val="24"/>
                <w:szCs w:val="24"/>
              </w:rPr>
              <w:t>19.06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7C69DC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418" w:type="dxa"/>
          </w:tcPr>
          <w:p w:rsidR="00463899" w:rsidRPr="007C69DC" w:rsidRDefault="00463899" w:rsidP="007C69DC">
            <w:pPr>
              <w:spacing w:after="0"/>
              <w:ind w:lef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463899" w:rsidRPr="007C69DC" w:rsidRDefault="00463899" w:rsidP="007C69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463899" w:rsidRPr="00BA0E4A" w:rsidRDefault="00463899" w:rsidP="00412C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E4A">
              <w:rPr>
                <w:rFonts w:ascii="Times New Roman" w:hAnsi="Times New Roman"/>
                <w:sz w:val="24"/>
                <w:szCs w:val="24"/>
              </w:rPr>
              <w:t>«Как наркотические вещества влияют на организм?» просмотр видеоматериалов, беседа</w:t>
            </w:r>
          </w:p>
        </w:tc>
        <w:tc>
          <w:tcPr>
            <w:tcW w:w="1843" w:type="dxa"/>
          </w:tcPr>
          <w:p w:rsidR="00463899" w:rsidRPr="00BA0E4A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 в 15:00</w:t>
            </w:r>
          </w:p>
        </w:tc>
        <w:tc>
          <w:tcPr>
            <w:tcW w:w="1418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Молодежная</w:t>
            </w:r>
          </w:p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843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22.06. в 4:00</w:t>
            </w:r>
          </w:p>
        </w:tc>
        <w:tc>
          <w:tcPr>
            <w:tcW w:w="1418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(С</w:t>
            </w:r>
            <w:r w:rsidRPr="00E45402">
              <w:rPr>
                <w:rFonts w:ascii="Times New Roman" w:hAnsi="Times New Roman"/>
                <w:sz w:val="24"/>
                <w:szCs w:val="24"/>
              </w:rPr>
              <w:t>мешанная)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bCs/>
                <w:sz w:val="24"/>
                <w:szCs w:val="24"/>
              </w:rPr>
              <w:t>81-я  годовщина начало Великой Отечественной войне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E45402">
                <w:rPr>
                  <w:rFonts w:ascii="Times New Roman" w:hAnsi="Times New Roman"/>
                  <w:bCs/>
                  <w:sz w:val="24"/>
                  <w:szCs w:val="24"/>
                </w:rPr>
                <w:t>1945 г</w:t>
              </w:r>
            </w:smartTag>
            <w:r w:rsidRPr="00E45402">
              <w:rPr>
                <w:rFonts w:ascii="Times New Roman" w:hAnsi="Times New Roman"/>
                <w:bCs/>
                <w:sz w:val="24"/>
                <w:szCs w:val="24"/>
              </w:rPr>
              <w:t xml:space="preserve"> митинг</w:t>
            </w:r>
          </w:p>
        </w:tc>
        <w:tc>
          <w:tcPr>
            <w:tcW w:w="1843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22.06 в 12:00</w:t>
            </w:r>
          </w:p>
        </w:tc>
        <w:tc>
          <w:tcPr>
            <w:tcW w:w="1418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402">
              <w:rPr>
                <w:rFonts w:ascii="Times New Roman" w:hAnsi="Times New Roman"/>
                <w:sz w:val="24"/>
                <w:szCs w:val="24"/>
              </w:rPr>
              <w:t>(Смешанная)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463899" w:rsidRPr="007C69DC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69D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Годы опалённые войной». Видеочас</w:t>
            </w:r>
          </w:p>
        </w:tc>
        <w:tc>
          <w:tcPr>
            <w:tcW w:w="1843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 в 14:00</w:t>
            </w:r>
          </w:p>
        </w:tc>
        <w:tc>
          <w:tcPr>
            <w:tcW w:w="1418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1984" w:type="dxa"/>
          </w:tcPr>
          <w:p w:rsidR="00463899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(Смешанная)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463899" w:rsidRPr="00063429" w:rsidRDefault="00463899" w:rsidP="00412C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«Я здесь живу и край мне этот дорог» - пра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здничная программа ко Дню села </w:t>
            </w:r>
          </w:p>
        </w:tc>
        <w:tc>
          <w:tcPr>
            <w:tcW w:w="1843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25.06 в 16:00</w:t>
            </w:r>
          </w:p>
        </w:tc>
        <w:tc>
          <w:tcPr>
            <w:tcW w:w="1418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463899" w:rsidRPr="00063429" w:rsidRDefault="00463899" w:rsidP="0041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429">
              <w:rPr>
                <w:rFonts w:ascii="Times New Roman" w:hAnsi="Times New Roman"/>
                <w:sz w:val="24"/>
                <w:szCs w:val="24"/>
              </w:rPr>
              <w:t>(60)</w:t>
            </w:r>
          </w:p>
        </w:tc>
      </w:tr>
      <w:tr w:rsidR="00463899" w:rsidRPr="0030115E" w:rsidTr="0030115E">
        <w:tc>
          <w:tcPr>
            <w:tcW w:w="851" w:type="dxa"/>
          </w:tcPr>
          <w:p w:rsidR="00463899" w:rsidRPr="00E45402" w:rsidRDefault="00463899" w:rsidP="00E45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463899" w:rsidRPr="00E45402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E4A">
              <w:rPr>
                <w:rFonts w:ascii="Times New Roman" w:hAnsi="Times New Roman"/>
                <w:sz w:val="24"/>
                <w:szCs w:val="24"/>
              </w:rPr>
              <w:t xml:space="preserve">«Природные катаклизмы, кто зачинщик всех бед?» </w:t>
            </w:r>
            <w:r>
              <w:rPr>
                <w:rFonts w:ascii="Times New Roman" w:hAnsi="Times New Roman"/>
                <w:sz w:val="24"/>
                <w:szCs w:val="24"/>
              </w:rPr>
              <w:t>- экологический час - размышление</w:t>
            </w:r>
          </w:p>
        </w:tc>
        <w:tc>
          <w:tcPr>
            <w:tcW w:w="1843" w:type="dxa"/>
          </w:tcPr>
          <w:p w:rsidR="00463899" w:rsidRPr="00E45402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28.06 в 14:00</w:t>
            </w:r>
          </w:p>
        </w:tc>
        <w:tc>
          <w:tcPr>
            <w:tcW w:w="1418" w:type="dxa"/>
          </w:tcPr>
          <w:p w:rsidR="00463899" w:rsidRPr="00E45402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</w:tcPr>
          <w:p w:rsidR="00463899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463899" w:rsidRPr="00E45402" w:rsidRDefault="00463899" w:rsidP="00A571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(Молодежная)</w:t>
            </w:r>
          </w:p>
        </w:tc>
      </w:tr>
    </w:tbl>
    <w:p w:rsidR="00463899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63899" w:rsidRPr="000801A2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Зав.филиалом __________________ ЦНК          __________________</w:t>
      </w:r>
    </w:p>
    <w:p w:rsidR="00463899" w:rsidRDefault="00463899" w:rsidP="00E45402">
      <w:pPr>
        <w:jc w:val="center"/>
      </w:pPr>
    </w:p>
    <w:p w:rsidR="00463899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63899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63899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63899" w:rsidRDefault="00463899" w:rsidP="00E454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463899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A2"/>
    <w:rsid w:val="00063429"/>
    <w:rsid w:val="000801A2"/>
    <w:rsid w:val="0009015E"/>
    <w:rsid w:val="00094B47"/>
    <w:rsid w:val="000D56CD"/>
    <w:rsid w:val="000E01F0"/>
    <w:rsid w:val="0018015A"/>
    <w:rsid w:val="001951D1"/>
    <w:rsid w:val="00247116"/>
    <w:rsid w:val="00256238"/>
    <w:rsid w:val="002F0377"/>
    <w:rsid w:val="002F4A3B"/>
    <w:rsid w:val="0030115E"/>
    <w:rsid w:val="0034323B"/>
    <w:rsid w:val="00412C02"/>
    <w:rsid w:val="0043768B"/>
    <w:rsid w:val="00463899"/>
    <w:rsid w:val="005931F2"/>
    <w:rsid w:val="005961B5"/>
    <w:rsid w:val="00741134"/>
    <w:rsid w:val="007B3B01"/>
    <w:rsid w:val="007C69DC"/>
    <w:rsid w:val="0084037D"/>
    <w:rsid w:val="008530CA"/>
    <w:rsid w:val="008B6ABD"/>
    <w:rsid w:val="008E4E84"/>
    <w:rsid w:val="00967E4E"/>
    <w:rsid w:val="009866A9"/>
    <w:rsid w:val="00A56A16"/>
    <w:rsid w:val="00A5710B"/>
    <w:rsid w:val="00A65C01"/>
    <w:rsid w:val="00A8185E"/>
    <w:rsid w:val="00AE548E"/>
    <w:rsid w:val="00BA0E4A"/>
    <w:rsid w:val="00BB20DB"/>
    <w:rsid w:val="00BC5CE3"/>
    <w:rsid w:val="00C53492"/>
    <w:rsid w:val="00D3372C"/>
    <w:rsid w:val="00E45402"/>
    <w:rsid w:val="00EB1417"/>
    <w:rsid w:val="00EC5BC6"/>
    <w:rsid w:val="00F10118"/>
    <w:rsid w:val="00FD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5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01A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297</Words>
  <Characters>1696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27</cp:revision>
  <cp:lastPrinted>2019-04-25T11:24:00Z</cp:lastPrinted>
  <dcterms:created xsi:type="dcterms:W3CDTF">2014-12-04T05:44:00Z</dcterms:created>
  <dcterms:modified xsi:type="dcterms:W3CDTF">2022-05-11T13:38:00Z</dcterms:modified>
</cp:coreProperties>
</file>